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627" w:rsidRPr="001D4627" w:rsidRDefault="001D4627" w:rsidP="001D4627">
      <w:pPr>
        <w:pStyle w:val="Ttulo1"/>
        <w:rPr>
          <w:sz w:val="32"/>
        </w:rPr>
      </w:pPr>
      <w:r w:rsidRPr="001D4627">
        <w:rPr>
          <w:sz w:val="32"/>
        </w:rPr>
        <w:t xml:space="preserve">LCR </w:t>
      </w:r>
    </w:p>
    <w:p w:rsidR="00282964" w:rsidRPr="00D556E3" w:rsidRDefault="00282964" w:rsidP="00D556E3">
      <w:pPr>
        <w:pStyle w:val="Prrafodelista"/>
        <w:numPr>
          <w:ilvl w:val="0"/>
          <w:numId w:val="1"/>
        </w:numPr>
        <w:ind w:left="360"/>
        <w:rPr>
          <w:sz w:val="22"/>
        </w:rPr>
      </w:pPr>
      <w:r w:rsidRPr="00D556E3">
        <w:rPr>
          <w:b/>
          <w:sz w:val="22"/>
        </w:rPr>
        <w:t>L</w:t>
      </w:r>
      <w:r w:rsidR="00675E38" w:rsidRPr="00D556E3">
        <w:rPr>
          <w:b/>
          <w:sz w:val="22"/>
        </w:rPr>
        <w:t>as alteraciones</w:t>
      </w:r>
      <w:r w:rsidRPr="00D556E3">
        <w:rPr>
          <w:b/>
          <w:sz w:val="22"/>
        </w:rPr>
        <w:t xml:space="preserve"> </w:t>
      </w:r>
      <w:r w:rsidR="00675E38" w:rsidRPr="00D556E3">
        <w:rPr>
          <w:b/>
          <w:sz w:val="22"/>
        </w:rPr>
        <w:t>de</w:t>
      </w:r>
      <w:r w:rsidRPr="00D556E3">
        <w:rPr>
          <w:b/>
          <w:sz w:val="22"/>
        </w:rPr>
        <w:t>l</w:t>
      </w:r>
      <w:r w:rsidR="00675E38" w:rsidRPr="00D556E3">
        <w:rPr>
          <w:b/>
          <w:sz w:val="22"/>
        </w:rPr>
        <w:t xml:space="preserve"> </w:t>
      </w:r>
      <w:r w:rsidRPr="00D556E3">
        <w:rPr>
          <w:b/>
          <w:sz w:val="22"/>
        </w:rPr>
        <w:t>flujo sanguíneo, metabolismo o líquidos cerebrales</w:t>
      </w:r>
      <w:r w:rsidRPr="00D556E3">
        <w:rPr>
          <w:sz w:val="22"/>
        </w:rPr>
        <w:t xml:space="preserve"> </w:t>
      </w:r>
      <w:r w:rsidR="00675E38" w:rsidRPr="00D556E3">
        <w:rPr>
          <w:sz w:val="22"/>
        </w:rPr>
        <w:t xml:space="preserve">pueden afectar profundamente al funcionamiento cerebral. </w:t>
      </w:r>
    </w:p>
    <w:p w:rsidR="00282964" w:rsidRPr="00D556E3" w:rsidRDefault="00D556E3" w:rsidP="00D556E3">
      <w:pPr>
        <w:pStyle w:val="Prrafodelista"/>
        <w:numPr>
          <w:ilvl w:val="0"/>
          <w:numId w:val="1"/>
        </w:numPr>
        <w:ind w:left="360"/>
        <w:rPr>
          <w:sz w:val="22"/>
        </w:rPr>
      </w:pPr>
      <w:r w:rsidRPr="00D556E3">
        <w:rPr>
          <w:b/>
          <w:sz w:val="22"/>
        </w:rPr>
        <w:t>L</w:t>
      </w:r>
      <w:r w:rsidR="00675E38" w:rsidRPr="00D556E3">
        <w:rPr>
          <w:b/>
          <w:sz w:val="22"/>
        </w:rPr>
        <w:t>a interrupción total del flujo sanguíneo</w:t>
      </w:r>
      <w:r w:rsidR="00675E38" w:rsidRPr="00D556E3">
        <w:rPr>
          <w:sz w:val="22"/>
        </w:rPr>
        <w:t xml:space="preserve"> </w:t>
      </w:r>
      <w:r>
        <w:rPr>
          <w:sz w:val="22"/>
        </w:rPr>
        <w:t>d</w:t>
      </w:r>
      <w:r w:rsidR="00675E38" w:rsidRPr="00D556E3">
        <w:rPr>
          <w:sz w:val="22"/>
        </w:rPr>
        <w:t>el</w:t>
      </w:r>
      <w:r w:rsidR="00282964" w:rsidRPr="00D556E3">
        <w:rPr>
          <w:sz w:val="22"/>
        </w:rPr>
        <w:t xml:space="preserve"> </w:t>
      </w:r>
      <w:r w:rsidR="00675E38" w:rsidRPr="00D556E3">
        <w:rPr>
          <w:sz w:val="22"/>
        </w:rPr>
        <w:t xml:space="preserve">encéfalo provoca </w:t>
      </w:r>
      <w:r w:rsidR="00675E38" w:rsidRPr="00D556E3">
        <w:rPr>
          <w:b/>
          <w:sz w:val="22"/>
        </w:rPr>
        <w:t>pérdida del conocimiento</w:t>
      </w:r>
      <w:r w:rsidR="00675E38" w:rsidRPr="00D556E3">
        <w:rPr>
          <w:sz w:val="22"/>
        </w:rPr>
        <w:t xml:space="preserve"> en un plazo de </w:t>
      </w:r>
      <w:r w:rsidR="00675E38" w:rsidRPr="00D556E3">
        <w:rPr>
          <w:b/>
          <w:sz w:val="22"/>
        </w:rPr>
        <w:t>5 a</w:t>
      </w:r>
      <w:r w:rsidR="00282964" w:rsidRPr="00D556E3">
        <w:rPr>
          <w:b/>
          <w:sz w:val="22"/>
        </w:rPr>
        <w:t xml:space="preserve"> </w:t>
      </w:r>
      <w:r w:rsidR="00675E38" w:rsidRPr="00D556E3">
        <w:rPr>
          <w:b/>
          <w:sz w:val="22"/>
        </w:rPr>
        <w:t>10 s</w:t>
      </w:r>
      <w:r w:rsidR="00675E38" w:rsidRPr="00D556E3">
        <w:rPr>
          <w:sz w:val="22"/>
        </w:rPr>
        <w:t xml:space="preserve">. </w:t>
      </w:r>
    </w:p>
    <w:p w:rsidR="00282964" w:rsidRDefault="00282964" w:rsidP="00675E38">
      <w:pPr>
        <w:rPr>
          <w:sz w:val="22"/>
        </w:rPr>
      </w:pPr>
    </w:p>
    <w:p w:rsidR="00675E38" w:rsidRPr="00675E38" w:rsidRDefault="00675E38" w:rsidP="00926F19">
      <w:pPr>
        <w:pStyle w:val="Ttulo2"/>
      </w:pPr>
      <w:r w:rsidRPr="00675E38">
        <w:t>Flujo sanguíneo cerebral</w:t>
      </w:r>
      <w:r w:rsidR="0026598C" w:rsidRPr="0026598C">
        <w:rPr>
          <w:noProof/>
          <w:lang w:val="es-GT" w:eastAsia="es-GT"/>
        </w:rPr>
        <w:t xml:space="preserve"> </w:t>
      </w:r>
    </w:p>
    <w:p w:rsidR="0045301F" w:rsidRPr="00D556E3" w:rsidRDefault="00675E38" w:rsidP="00D556E3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D556E3">
        <w:rPr>
          <w:sz w:val="22"/>
        </w:rPr>
        <w:t>El flujo sanguíneo en el encéfalo es suministrado por cuatro</w:t>
      </w:r>
      <w:r w:rsidR="0045301F" w:rsidRPr="00D556E3">
        <w:rPr>
          <w:sz w:val="22"/>
        </w:rPr>
        <w:t xml:space="preserve"> </w:t>
      </w:r>
      <w:r w:rsidRPr="00D556E3">
        <w:rPr>
          <w:sz w:val="22"/>
        </w:rPr>
        <w:t xml:space="preserve">grandes arterias, </w:t>
      </w:r>
      <w:r w:rsidRPr="00D556E3">
        <w:rPr>
          <w:b/>
          <w:sz w:val="22"/>
        </w:rPr>
        <w:t>dos carotídeas y dos vertebrales</w:t>
      </w:r>
      <w:r w:rsidRPr="00D556E3">
        <w:rPr>
          <w:sz w:val="22"/>
        </w:rPr>
        <w:t>, que forma</w:t>
      </w:r>
      <w:r w:rsidR="00D556E3">
        <w:rPr>
          <w:sz w:val="22"/>
        </w:rPr>
        <w:t>n</w:t>
      </w:r>
      <w:r w:rsidRPr="00D556E3">
        <w:rPr>
          <w:sz w:val="22"/>
        </w:rPr>
        <w:t xml:space="preserve"> </w:t>
      </w:r>
      <w:r w:rsidRPr="00D556E3">
        <w:rPr>
          <w:b/>
          <w:sz w:val="22"/>
        </w:rPr>
        <w:t>el círculo de Willis</w:t>
      </w:r>
      <w:r w:rsidRPr="00D556E3">
        <w:rPr>
          <w:sz w:val="22"/>
        </w:rPr>
        <w:t xml:space="preserve"> en la base del encéfalo. </w:t>
      </w:r>
    </w:p>
    <w:p w:rsidR="00D556E3" w:rsidRPr="00D556E3" w:rsidRDefault="00675E38" w:rsidP="00D556E3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D556E3">
        <w:rPr>
          <w:b/>
          <w:sz w:val="22"/>
        </w:rPr>
        <w:t>Las arterias</w:t>
      </w:r>
      <w:r w:rsidR="0045301F" w:rsidRPr="00D556E3">
        <w:rPr>
          <w:b/>
          <w:sz w:val="22"/>
        </w:rPr>
        <w:t xml:space="preserve"> </w:t>
      </w:r>
      <w:r w:rsidRPr="00D556E3">
        <w:rPr>
          <w:b/>
          <w:sz w:val="22"/>
        </w:rPr>
        <w:t xml:space="preserve">del círculo de Willis </w:t>
      </w:r>
      <w:r w:rsidRPr="00D556E3">
        <w:rPr>
          <w:sz w:val="22"/>
        </w:rPr>
        <w:t xml:space="preserve">dan origen a las </w:t>
      </w:r>
      <w:r w:rsidRPr="00D556E3">
        <w:rPr>
          <w:b/>
          <w:sz w:val="22"/>
        </w:rPr>
        <w:t>arterias piales</w:t>
      </w:r>
      <w:r w:rsidRPr="00D556E3">
        <w:rPr>
          <w:sz w:val="22"/>
        </w:rPr>
        <w:t>, que se ramifican</w:t>
      </w:r>
      <w:r w:rsidR="0045301F" w:rsidRPr="00D556E3">
        <w:rPr>
          <w:sz w:val="22"/>
        </w:rPr>
        <w:t xml:space="preserve"> </w:t>
      </w:r>
      <w:r w:rsidR="00D556E3">
        <w:rPr>
          <w:sz w:val="22"/>
        </w:rPr>
        <w:t xml:space="preserve">a </w:t>
      </w:r>
      <w:r w:rsidRPr="00D556E3">
        <w:rPr>
          <w:b/>
          <w:sz w:val="22"/>
        </w:rPr>
        <w:t>arterias y arteriolas</w:t>
      </w:r>
      <w:r w:rsidR="0045301F" w:rsidRPr="00D556E3">
        <w:rPr>
          <w:b/>
          <w:sz w:val="22"/>
        </w:rPr>
        <w:t xml:space="preserve"> </w:t>
      </w:r>
      <w:r w:rsidRPr="00D556E3">
        <w:rPr>
          <w:b/>
          <w:sz w:val="22"/>
        </w:rPr>
        <w:t>penetrantes</w:t>
      </w:r>
      <w:r w:rsidR="00D556E3">
        <w:rPr>
          <w:b/>
          <w:sz w:val="22"/>
        </w:rPr>
        <w:t>.</w:t>
      </w:r>
    </w:p>
    <w:p w:rsidR="00D556E3" w:rsidRPr="00D556E3" w:rsidRDefault="00D556E3" w:rsidP="00D556E3">
      <w:pPr>
        <w:pStyle w:val="Prrafodelista"/>
        <w:rPr>
          <w:sz w:val="22"/>
        </w:rPr>
      </w:pPr>
    </w:p>
    <w:p w:rsidR="0045301F" w:rsidRPr="00D556E3" w:rsidRDefault="00675E38" w:rsidP="00D556E3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A7348B">
        <w:rPr>
          <w:b/>
          <w:sz w:val="22"/>
        </w:rPr>
        <w:t>Los vasos penetrantes</w:t>
      </w:r>
      <w:r w:rsidRPr="00D556E3">
        <w:rPr>
          <w:sz w:val="22"/>
        </w:rPr>
        <w:t xml:space="preserve"> están separados</w:t>
      </w:r>
      <w:r w:rsidR="0045301F" w:rsidRPr="00D556E3">
        <w:rPr>
          <w:sz w:val="22"/>
        </w:rPr>
        <w:t xml:space="preserve"> </w:t>
      </w:r>
      <w:r w:rsidRPr="00D556E3">
        <w:rPr>
          <w:sz w:val="22"/>
        </w:rPr>
        <w:t xml:space="preserve">del tejido encefálico por una extensión del </w:t>
      </w:r>
      <w:r w:rsidRPr="00A7348B">
        <w:rPr>
          <w:b/>
          <w:sz w:val="22"/>
        </w:rPr>
        <w:t>espacio</w:t>
      </w:r>
      <w:r w:rsidR="0045301F" w:rsidRPr="00A7348B">
        <w:rPr>
          <w:b/>
          <w:sz w:val="22"/>
        </w:rPr>
        <w:t xml:space="preserve"> </w:t>
      </w:r>
      <w:r w:rsidRPr="00A7348B">
        <w:rPr>
          <w:b/>
          <w:sz w:val="22"/>
        </w:rPr>
        <w:t>subaracnoideo</w:t>
      </w:r>
      <w:r w:rsidRPr="00D556E3">
        <w:rPr>
          <w:sz w:val="22"/>
        </w:rPr>
        <w:t xml:space="preserve"> </w:t>
      </w:r>
      <w:r w:rsidR="00A7348B">
        <w:rPr>
          <w:sz w:val="22"/>
        </w:rPr>
        <w:t>[</w:t>
      </w:r>
      <w:r w:rsidRPr="00A7348B">
        <w:rPr>
          <w:b/>
          <w:sz w:val="22"/>
        </w:rPr>
        <w:t>espacio de Virchow-</w:t>
      </w:r>
      <w:proofErr w:type="spellStart"/>
      <w:r w:rsidRPr="00A7348B">
        <w:rPr>
          <w:b/>
          <w:sz w:val="22"/>
        </w:rPr>
        <w:t>Robin</w:t>
      </w:r>
      <w:proofErr w:type="spellEnd"/>
      <w:r w:rsidR="00A7348B">
        <w:rPr>
          <w:sz w:val="22"/>
        </w:rPr>
        <w:t>]</w:t>
      </w:r>
      <w:r w:rsidRPr="00D556E3">
        <w:rPr>
          <w:sz w:val="22"/>
        </w:rPr>
        <w:t xml:space="preserve">. </w:t>
      </w:r>
    </w:p>
    <w:p w:rsidR="005E7A52" w:rsidRDefault="00675E38" w:rsidP="00D556E3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5E7A52">
        <w:rPr>
          <w:b/>
          <w:sz w:val="22"/>
        </w:rPr>
        <w:t>Los vasos</w:t>
      </w:r>
      <w:r w:rsidR="0045301F" w:rsidRPr="005E7A52">
        <w:rPr>
          <w:b/>
          <w:sz w:val="22"/>
        </w:rPr>
        <w:t xml:space="preserve"> </w:t>
      </w:r>
      <w:r w:rsidRPr="005E7A52">
        <w:rPr>
          <w:b/>
          <w:sz w:val="22"/>
        </w:rPr>
        <w:t>penetrantes</w:t>
      </w:r>
      <w:r w:rsidRPr="00D556E3">
        <w:rPr>
          <w:sz w:val="22"/>
        </w:rPr>
        <w:t xml:space="preserve"> se sumergen en el tejido encefálico, para dar lugar a</w:t>
      </w:r>
      <w:r w:rsidR="0045301F" w:rsidRPr="00D556E3">
        <w:rPr>
          <w:sz w:val="22"/>
        </w:rPr>
        <w:t xml:space="preserve"> </w:t>
      </w:r>
      <w:r w:rsidRPr="005E7A52">
        <w:rPr>
          <w:b/>
          <w:sz w:val="22"/>
        </w:rPr>
        <w:t xml:space="preserve">arteriolas </w:t>
      </w:r>
      <w:proofErr w:type="spellStart"/>
      <w:r w:rsidRPr="005E7A52">
        <w:rPr>
          <w:b/>
          <w:sz w:val="22"/>
        </w:rPr>
        <w:t>intracerebrales</w:t>
      </w:r>
      <w:proofErr w:type="spellEnd"/>
      <w:r w:rsidRPr="00D556E3">
        <w:rPr>
          <w:sz w:val="22"/>
        </w:rPr>
        <w:t xml:space="preserve">, que se ramifican en </w:t>
      </w:r>
      <w:r w:rsidRPr="005E7A52">
        <w:rPr>
          <w:b/>
          <w:sz w:val="22"/>
        </w:rPr>
        <w:t>capilares</w:t>
      </w:r>
      <w:r w:rsidR="005E7A52">
        <w:rPr>
          <w:b/>
          <w:sz w:val="22"/>
        </w:rPr>
        <w:t>.</w:t>
      </w:r>
      <w:r w:rsidR="0045301F" w:rsidRPr="00D556E3">
        <w:rPr>
          <w:sz w:val="22"/>
        </w:rPr>
        <w:t xml:space="preserve"> </w:t>
      </w:r>
    </w:p>
    <w:p w:rsidR="00675E38" w:rsidRPr="00D556E3" w:rsidRDefault="005E7A52" w:rsidP="00D556E3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5E7A52">
        <w:rPr>
          <w:b/>
          <w:sz w:val="22"/>
        </w:rPr>
        <w:t>E</w:t>
      </w:r>
      <w:r w:rsidR="00675E38" w:rsidRPr="005E7A52">
        <w:rPr>
          <w:b/>
          <w:sz w:val="22"/>
        </w:rPr>
        <w:t xml:space="preserve">n los </w:t>
      </w:r>
      <w:r w:rsidRPr="005E7A52">
        <w:rPr>
          <w:b/>
          <w:sz w:val="22"/>
        </w:rPr>
        <w:t xml:space="preserve">Capilares </w:t>
      </w:r>
      <w:r w:rsidR="00675E38" w:rsidRPr="00D556E3">
        <w:rPr>
          <w:sz w:val="22"/>
        </w:rPr>
        <w:t>tiene lugar el intercambio entre la sangre y los tejidos</w:t>
      </w:r>
      <w:r w:rsidR="0045301F" w:rsidRPr="00D556E3">
        <w:rPr>
          <w:sz w:val="22"/>
        </w:rPr>
        <w:t xml:space="preserve"> </w:t>
      </w:r>
      <w:r w:rsidR="00675E38" w:rsidRPr="00D556E3">
        <w:rPr>
          <w:sz w:val="22"/>
        </w:rPr>
        <w:t xml:space="preserve">de oxígeno, nutrientes, </w:t>
      </w:r>
      <w:r w:rsidR="00D26A1C">
        <w:rPr>
          <w:sz w:val="22"/>
        </w:rPr>
        <w:t xml:space="preserve">CO2 </w:t>
      </w:r>
      <w:r w:rsidR="00675E38" w:rsidRPr="00D556E3">
        <w:rPr>
          <w:sz w:val="22"/>
        </w:rPr>
        <w:t>y metabolitos.</w:t>
      </w:r>
    </w:p>
    <w:p w:rsidR="00926F19" w:rsidRDefault="00926F19" w:rsidP="00926F19">
      <w:pPr>
        <w:pStyle w:val="Ttulo2"/>
      </w:pPr>
    </w:p>
    <w:p w:rsidR="00675E38" w:rsidRPr="00926F19" w:rsidRDefault="00675E38" w:rsidP="00926F19">
      <w:pPr>
        <w:pStyle w:val="Ttulo2"/>
      </w:pPr>
      <w:r w:rsidRPr="00926F19">
        <w:t>Flujo sanguíneo cerebral normal</w:t>
      </w:r>
    </w:p>
    <w:p w:rsidR="0045301F" w:rsidRPr="00D556E3" w:rsidRDefault="002B4C6C" w:rsidP="00D556E3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2B4C6C">
        <w:rPr>
          <w:b/>
          <w:sz w:val="22"/>
        </w:rPr>
        <w:t>E</w:t>
      </w:r>
      <w:r w:rsidR="00675E38" w:rsidRPr="002B4C6C">
        <w:rPr>
          <w:b/>
          <w:sz w:val="22"/>
        </w:rPr>
        <w:t>l flujo sanguíneo normal</w:t>
      </w:r>
      <w:r w:rsidR="00675E38" w:rsidRPr="00D556E3">
        <w:rPr>
          <w:sz w:val="22"/>
        </w:rPr>
        <w:t xml:space="preserve"> a través del cerebro</w:t>
      </w:r>
      <w:r w:rsidR="0045301F" w:rsidRPr="00D556E3">
        <w:rPr>
          <w:sz w:val="22"/>
        </w:rPr>
        <w:t xml:space="preserve"> </w:t>
      </w:r>
      <w:r w:rsidR="00675E38" w:rsidRPr="00D556E3">
        <w:rPr>
          <w:sz w:val="22"/>
        </w:rPr>
        <w:t xml:space="preserve">de una persona adulta es de </w:t>
      </w:r>
      <w:r w:rsidR="00675E38" w:rsidRPr="002B4C6C">
        <w:rPr>
          <w:b/>
          <w:sz w:val="22"/>
        </w:rPr>
        <w:t>50 a 65 m</w:t>
      </w:r>
      <w:r w:rsidR="00D556E3" w:rsidRPr="002B4C6C">
        <w:rPr>
          <w:b/>
          <w:sz w:val="22"/>
        </w:rPr>
        <w:t>l</w:t>
      </w:r>
      <w:r w:rsidR="00675E38" w:rsidRPr="00D556E3">
        <w:rPr>
          <w:sz w:val="22"/>
        </w:rPr>
        <w:t xml:space="preserve"> cada </w:t>
      </w:r>
      <w:r w:rsidR="00675E38" w:rsidRPr="002B4C6C">
        <w:rPr>
          <w:b/>
          <w:sz w:val="22"/>
        </w:rPr>
        <w:t>100 g de tejido</w:t>
      </w:r>
      <w:r w:rsidR="0045301F" w:rsidRPr="002B4C6C">
        <w:rPr>
          <w:b/>
          <w:sz w:val="22"/>
        </w:rPr>
        <w:t xml:space="preserve"> </w:t>
      </w:r>
      <w:r w:rsidR="00675E38" w:rsidRPr="002B4C6C">
        <w:rPr>
          <w:b/>
          <w:sz w:val="22"/>
        </w:rPr>
        <w:t>por minuto</w:t>
      </w:r>
      <w:r w:rsidR="00675E38" w:rsidRPr="00D556E3">
        <w:rPr>
          <w:sz w:val="22"/>
        </w:rPr>
        <w:t xml:space="preserve">. </w:t>
      </w:r>
    </w:p>
    <w:p w:rsidR="0045301F" w:rsidRPr="00D556E3" w:rsidRDefault="00675E38" w:rsidP="00D556E3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2B4C6C">
        <w:rPr>
          <w:b/>
          <w:sz w:val="22"/>
        </w:rPr>
        <w:t>Para todo el encéfalo</w:t>
      </w:r>
      <w:r w:rsidR="002B4C6C">
        <w:rPr>
          <w:b/>
          <w:sz w:val="22"/>
        </w:rPr>
        <w:t xml:space="preserve"> </w:t>
      </w:r>
      <w:r w:rsidR="002B4C6C">
        <w:rPr>
          <w:sz w:val="22"/>
        </w:rPr>
        <w:t xml:space="preserve">es de </w:t>
      </w:r>
      <w:r w:rsidRPr="002B4C6C">
        <w:rPr>
          <w:b/>
          <w:sz w:val="22"/>
        </w:rPr>
        <w:t>750 a</w:t>
      </w:r>
      <w:r w:rsidR="0045301F" w:rsidRPr="002B4C6C">
        <w:rPr>
          <w:b/>
          <w:sz w:val="22"/>
        </w:rPr>
        <w:t xml:space="preserve"> </w:t>
      </w:r>
      <w:r w:rsidRPr="002B4C6C">
        <w:rPr>
          <w:b/>
          <w:sz w:val="22"/>
        </w:rPr>
        <w:t>900ml/min</w:t>
      </w:r>
      <w:r w:rsidRPr="00D556E3">
        <w:rPr>
          <w:sz w:val="22"/>
        </w:rPr>
        <w:t xml:space="preserve">. </w:t>
      </w:r>
    </w:p>
    <w:p w:rsidR="00C865DE" w:rsidRPr="00C865DE" w:rsidRDefault="00C865DE" w:rsidP="00C865DE">
      <w:pPr>
        <w:pStyle w:val="Prrafodelista"/>
        <w:ind w:left="360"/>
        <w:rPr>
          <w:sz w:val="22"/>
        </w:rPr>
      </w:pPr>
    </w:p>
    <w:p w:rsidR="00675E38" w:rsidRPr="00D556E3" w:rsidRDefault="002B4C6C" w:rsidP="00D556E3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2B4C6C">
        <w:rPr>
          <w:b/>
          <w:sz w:val="22"/>
        </w:rPr>
        <w:t>E</w:t>
      </w:r>
      <w:r w:rsidR="00675E38" w:rsidRPr="002B4C6C">
        <w:rPr>
          <w:b/>
          <w:sz w:val="22"/>
        </w:rPr>
        <w:t>l encéfalo</w:t>
      </w:r>
      <w:r w:rsidR="00675E38" w:rsidRPr="00D556E3">
        <w:rPr>
          <w:sz w:val="22"/>
        </w:rPr>
        <w:t xml:space="preserve"> comprende </w:t>
      </w:r>
      <w:r w:rsidR="00675E38" w:rsidRPr="002B4C6C">
        <w:rPr>
          <w:b/>
          <w:sz w:val="22"/>
        </w:rPr>
        <w:t>2% del peso corporal</w:t>
      </w:r>
      <w:r>
        <w:rPr>
          <w:sz w:val="22"/>
        </w:rPr>
        <w:t xml:space="preserve"> y</w:t>
      </w:r>
      <w:r w:rsidR="00675E38" w:rsidRPr="00D556E3">
        <w:rPr>
          <w:sz w:val="22"/>
        </w:rPr>
        <w:t xml:space="preserve"> recibe </w:t>
      </w:r>
      <w:r w:rsidR="00675E38" w:rsidRPr="002B4C6C">
        <w:rPr>
          <w:b/>
          <w:sz w:val="22"/>
        </w:rPr>
        <w:t>15% del gasto cardíaco</w:t>
      </w:r>
      <w:r w:rsidR="0045301F" w:rsidRPr="002B4C6C">
        <w:rPr>
          <w:b/>
          <w:sz w:val="22"/>
        </w:rPr>
        <w:t xml:space="preserve"> </w:t>
      </w:r>
      <w:r w:rsidR="009523B2" w:rsidRPr="002B4C6C">
        <w:rPr>
          <w:b/>
          <w:sz w:val="22"/>
        </w:rPr>
        <w:t>EN REPOSO</w:t>
      </w:r>
      <w:r w:rsidR="00675E38" w:rsidRPr="00D556E3">
        <w:rPr>
          <w:sz w:val="22"/>
        </w:rPr>
        <w:t>.</w:t>
      </w:r>
    </w:p>
    <w:p w:rsidR="00926F19" w:rsidRDefault="00926F19" w:rsidP="00926F19">
      <w:pPr>
        <w:pStyle w:val="Ttulo2"/>
      </w:pPr>
    </w:p>
    <w:p w:rsidR="00675E38" w:rsidRPr="00926F19" w:rsidRDefault="00675E38" w:rsidP="00926F19">
      <w:pPr>
        <w:pStyle w:val="Ttulo2"/>
      </w:pPr>
      <w:r w:rsidRPr="00926F19">
        <w:t>Regulación del flujo sanguíneo cerebral</w:t>
      </w:r>
    </w:p>
    <w:p w:rsidR="0045301F" w:rsidRDefault="009523B2" w:rsidP="00675E38">
      <w:pPr>
        <w:rPr>
          <w:sz w:val="22"/>
        </w:rPr>
      </w:pPr>
      <w:r w:rsidRPr="009523B2">
        <w:rPr>
          <w:b/>
          <w:sz w:val="22"/>
        </w:rPr>
        <w:t>E</w:t>
      </w:r>
      <w:r w:rsidR="00675E38" w:rsidRPr="009523B2">
        <w:rPr>
          <w:b/>
          <w:sz w:val="22"/>
        </w:rPr>
        <w:t>l flujo sanguíneo cerebral</w:t>
      </w:r>
      <w:r w:rsidR="00675E38" w:rsidRPr="00675E38">
        <w:rPr>
          <w:sz w:val="22"/>
        </w:rPr>
        <w:t xml:space="preserve"> está muy relacionado</w:t>
      </w:r>
      <w:r w:rsidR="0045301F">
        <w:rPr>
          <w:sz w:val="22"/>
        </w:rPr>
        <w:t xml:space="preserve"> </w:t>
      </w:r>
      <w:r w:rsidR="00675E38" w:rsidRPr="00675E38">
        <w:rPr>
          <w:sz w:val="22"/>
        </w:rPr>
        <w:t xml:space="preserve">con el </w:t>
      </w:r>
      <w:r w:rsidR="00675E38" w:rsidRPr="009523B2">
        <w:rPr>
          <w:b/>
          <w:sz w:val="22"/>
        </w:rPr>
        <w:t>metabolismo tisular</w:t>
      </w:r>
      <w:r w:rsidR="00675E38" w:rsidRPr="00675E38">
        <w:rPr>
          <w:sz w:val="22"/>
        </w:rPr>
        <w:t xml:space="preserve">. </w:t>
      </w:r>
    </w:p>
    <w:p w:rsidR="0045301F" w:rsidRDefault="0045301F" w:rsidP="00675E38">
      <w:pPr>
        <w:rPr>
          <w:sz w:val="22"/>
        </w:rPr>
      </w:pPr>
    </w:p>
    <w:p w:rsidR="0045301F" w:rsidRDefault="009523B2" w:rsidP="00675E38">
      <w:pPr>
        <w:rPr>
          <w:sz w:val="22"/>
        </w:rPr>
      </w:pPr>
      <w:r w:rsidRPr="009523B2">
        <w:rPr>
          <w:b/>
          <w:sz w:val="22"/>
        </w:rPr>
        <w:t>F</w:t>
      </w:r>
      <w:r w:rsidR="00675E38" w:rsidRPr="009523B2">
        <w:rPr>
          <w:b/>
          <w:sz w:val="22"/>
        </w:rPr>
        <w:t>actores</w:t>
      </w:r>
      <w:r w:rsidR="0045301F" w:rsidRPr="009523B2">
        <w:rPr>
          <w:b/>
          <w:sz w:val="22"/>
        </w:rPr>
        <w:t xml:space="preserve"> </w:t>
      </w:r>
      <w:r w:rsidR="00675E38" w:rsidRPr="009523B2">
        <w:rPr>
          <w:b/>
          <w:sz w:val="22"/>
        </w:rPr>
        <w:t>metabólicos</w:t>
      </w:r>
      <w:r w:rsidR="00675E38" w:rsidRPr="00675E38">
        <w:rPr>
          <w:sz w:val="22"/>
        </w:rPr>
        <w:t xml:space="preserve"> contribuyen a la regulación del flujo sanguíneo</w:t>
      </w:r>
      <w:r w:rsidR="0045301F">
        <w:rPr>
          <w:sz w:val="22"/>
        </w:rPr>
        <w:t xml:space="preserve"> </w:t>
      </w:r>
      <w:r w:rsidR="00675E38" w:rsidRPr="00675E38">
        <w:rPr>
          <w:sz w:val="22"/>
        </w:rPr>
        <w:t xml:space="preserve">cerebral: </w:t>
      </w:r>
    </w:p>
    <w:p w:rsidR="0045301F" w:rsidRPr="009523B2" w:rsidRDefault="009523B2" w:rsidP="00896C05">
      <w:pPr>
        <w:pStyle w:val="Prrafodelista"/>
        <w:numPr>
          <w:ilvl w:val="0"/>
          <w:numId w:val="4"/>
        </w:numPr>
        <w:rPr>
          <w:b/>
          <w:sz w:val="22"/>
        </w:rPr>
      </w:pPr>
      <w:r>
        <w:rPr>
          <w:b/>
          <w:sz w:val="22"/>
        </w:rPr>
        <w:t>C</w:t>
      </w:r>
      <w:r w:rsidR="00675E38" w:rsidRPr="009523B2">
        <w:rPr>
          <w:b/>
          <w:sz w:val="22"/>
        </w:rPr>
        <w:t xml:space="preserve">oncentración de </w:t>
      </w:r>
      <w:r w:rsidRPr="009523B2">
        <w:rPr>
          <w:b/>
          <w:sz w:val="22"/>
        </w:rPr>
        <w:t>CO</w:t>
      </w:r>
      <w:r w:rsidRPr="009523B2">
        <w:rPr>
          <w:b/>
          <w:sz w:val="22"/>
          <w:vertAlign w:val="subscript"/>
        </w:rPr>
        <w:t>2</w:t>
      </w:r>
      <w:r w:rsidR="00675E38" w:rsidRPr="009523B2">
        <w:rPr>
          <w:b/>
          <w:sz w:val="22"/>
        </w:rPr>
        <w:t xml:space="preserve">; </w:t>
      </w:r>
    </w:p>
    <w:p w:rsidR="0045301F" w:rsidRPr="009523B2" w:rsidRDefault="00436740" w:rsidP="00896C05">
      <w:pPr>
        <w:pStyle w:val="Prrafodelista"/>
        <w:numPr>
          <w:ilvl w:val="0"/>
          <w:numId w:val="4"/>
        </w:numPr>
        <w:rPr>
          <w:b/>
          <w:sz w:val="22"/>
        </w:rPr>
      </w:pPr>
      <w:r w:rsidRPr="00A158F6">
        <w:rPr>
          <w:b/>
          <w:noProof/>
          <w:lang w:val="es-GT" w:eastAsia="es-GT"/>
        </w:rPr>
        <w:drawing>
          <wp:anchor distT="0" distB="0" distL="114300" distR="114300" simplePos="0" relativeHeight="251659264" behindDoc="0" locked="0" layoutInCell="1" allowOverlap="1" wp14:anchorId="17FF5C4A" wp14:editId="3A844EF0">
            <wp:simplePos x="0" y="0"/>
            <wp:positionH relativeFrom="column">
              <wp:posOffset>3990975</wp:posOffset>
            </wp:positionH>
            <wp:positionV relativeFrom="paragraph">
              <wp:posOffset>49530</wp:posOffset>
            </wp:positionV>
            <wp:extent cx="3158490" cy="2628900"/>
            <wp:effectExtent l="0" t="0" r="381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58490" cy="262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23B2">
        <w:rPr>
          <w:b/>
          <w:sz w:val="22"/>
        </w:rPr>
        <w:t>C</w:t>
      </w:r>
      <w:r w:rsidR="00675E38" w:rsidRPr="009523B2">
        <w:rPr>
          <w:b/>
          <w:sz w:val="22"/>
        </w:rPr>
        <w:t>oncentración</w:t>
      </w:r>
      <w:r w:rsidR="0045301F" w:rsidRPr="009523B2">
        <w:rPr>
          <w:b/>
          <w:sz w:val="22"/>
        </w:rPr>
        <w:t xml:space="preserve"> </w:t>
      </w:r>
      <w:r w:rsidR="00675E38" w:rsidRPr="009523B2">
        <w:rPr>
          <w:b/>
          <w:sz w:val="22"/>
        </w:rPr>
        <w:t xml:space="preserve">de </w:t>
      </w:r>
      <w:r w:rsidR="008342A6" w:rsidRPr="00A158F6">
        <w:rPr>
          <w:b/>
          <w:sz w:val="22"/>
        </w:rPr>
        <w:t>H</w:t>
      </w:r>
      <w:r w:rsidR="008342A6" w:rsidRPr="008342A6">
        <w:rPr>
          <w:b/>
          <w:sz w:val="22"/>
          <w:vertAlign w:val="superscript"/>
        </w:rPr>
        <w:t>+</w:t>
      </w:r>
      <w:r w:rsidR="00675E38" w:rsidRPr="009523B2">
        <w:rPr>
          <w:b/>
          <w:sz w:val="22"/>
        </w:rPr>
        <w:t xml:space="preserve">, </w:t>
      </w:r>
    </w:p>
    <w:p w:rsidR="0045301F" w:rsidRPr="009523B2" w:rsidRDefault="009523B2" w:rsidP="00896C05">
      <w:pPr>
        <w:pStyle w:val="Prrafodelista"/>
        <w:numPr>
          <w:ilvl w:val="0"/>
          <w:numId w:val="4"/>
        </w:numPr>
        <w:rPr>
          <w:b/>
          <w:sz w:val="22"/>
        </w:rPr>
      </w:pPr>
      <w:r>
        <w:rPr>
          <w:b/>
          <w:sz w:val="22"/>
        </w:rPr>
        <w:t>C</w:t>
      </w:r>
      <w:r w:rsidR="00675E38" w:rsidRPr="009523B2">
        <w:rPr>
          <w:b/>
          <w:sz w:val="22"/>
        </w:rPr>
        <w:t xml:space="preserve">oncentración de </w:t>
      </w:r>
      <w:r>
        <w:rPr>
          <w:b/>
          <w:sz w:val="22"/>
        </w:rPr>
        <w:t>O</w:t>
      </w:r>
      <w:r w:rsidRPr="009523B2">
        <w:rPr>
          <w:b/>
          <w:sz w:val="22"/>
          <w:vertAlign w:val="subscript"/>
        </w:rPr>
        <w:t>2</w:t>
      </w:r>
      <w:r w:rsidR="00675E38" w:rsidRPr="009523B2">
        <w:rPr>
          <w:b/>
          <w:sz w:val="22"/>
        </w:rPr>
        <w:t>,</w:t>
      </w:r>
      <w:r w:rsidR="0045301F" w:rsidRPr="009523B2">
        <w:rPr>
          <w:b/>
          <w:sz w:val="22"/>
        </w:rPr>
        <w:t xml:space="preserve"> </w:t>
      </w:r>
    </w:p>
    <w:p w:rsidR="008A4486" w:rsidRPr="008A4486" w:rsidRDefault="009523B2" w:rsidP="00896C05">
      <w:pPr>
        <w:pStyle w:val="Prrafodelista"/>
        <w:numPr>
          <w:ilvl w:val="0"/>
          <w:numId w:val="4"/>
        </w:numPr>
        <w:rPr>
          <w:b/>
          <w:sz w:val="22"/>
        </w:rPr>
      </w:pPr>
      <w:r w:rsidRPr="008A4486">
        <w:rPr>
          <w:b/>
          <w:sz w:val="22"/>
        </w:rPr>
        <w:t>S</w:t>
      </w:r>
      <w:r w:rsidR="00675E38" w:rsidRPr="008A4486">
        <w:rPr>
          <w:b/>
          <w:sz w:val="22"/>
        </w:rPr>
        <w:t xml:space="preserve">ustancias liberadas de los astrocitos </w:t>
      </w:r>
    </w:p>
    <w:p w:rsidR="008A4486" w:rsidRPr="008A4486" w:rsidRDefault="008A4486" w:rsidP="008A4486">
      <w:pPr>
        <w:ind w:left="360"/>
        <w:rPr>
          <w:sz w:val="22"/>
        </w:rPr>
      </w:pPr>
    </w:p>
    <w:p w:rsidR="00675E38" w:rsidRPr="008A4486" w:rsidRDefault="008A4486" w:rsidP="008A4486">
      <w:pPr>
        <w:rPr>
          <w:sz w:val="22"/>
        </w:rPr>
      </w:pPr>
      <w:r w:rsidRPr="008A4486">
        <w:rPr>
          <w:b/>
          <w:sz w:val="22"/>
        </w:rPr>
        <w:t>Los astrocitos</w:t>
      </w:r>
      <w:r>
        <w:rPr>
          <w:sz w:val="22"/>
        </w:rPr>
        <w:t xml:space="preserve"> son </w:t>
      </w:r>
      <w:r w:rsidR="009523B2" w:rsidRPr="008A4486">
        <w:rPr>
          <w:sz w:val="22"/>
        </w:rPr>
        <w:t>c</w:t>
      </w:r>
      <w:r w:rsidR="00675E38" w:rsidRPr="008A4486">
        <w:rPr>
          <w:sz w:val="22"/>
        </w:rPr>
        <w:t>élulas no neuronales</w:t>
      </w:r>
      <w:r w:rsidR="0045301F" w:rsidRPr="008A4486">
        <w:rPr>
          <w:sz w:val="22"/>
        </w:rPr>
        <w:t xml:space="preserve"> </w:t>
      </w:r>
      <w:r w:rsidR="00675E38" w:rsidRPr="008A4486">
        <w:rPr>
          <w:sz w:val="22"/>
        </w:rPr>
        <w:t xml:space="preserve">especializadas que </w:t>
      </w:r>
      <w:r w:rsidR="00675E38" w:rsidRPr="008A4486">
        <w:rPr>
          <w:b/>
          <w:sz w:val="22"/>
        </w:rPr>
        <w:t>regula</w:t>
      </w:r>
      <w:r w:rsidR="009523B2" w:rsidRPr="008A4486">
        <w:rPr>
          <w:b/>
          <w:sz w:val="22"/>
        </w:rPr>
        <w:t>n</w:t>
      </w:r>
      <w:r w:rsidR="00675E38" w:rsidRPr="008A4486">
        <w:rPr>
          <w:b/>
          <w:sz w:val="22"/>
        </w:rPr>
        <w:t xml:space="preserve"> el flujo sanguíneo</w:t>
      </w:r>
      <w:r w:rsidR="00675E38" w:rsidRPr="008A4486">
        <w:rPr>
          <w:sz w:val="22"/>
        </w:rPr>
        <w:t xml:space="preserve"> local</w:t>
      </w:r>
      <w:r>
        <w:rPr>
          <w:sz w:val="22"/>
        </w:rPr>
        <w:t>.</w:t>
      </w:r>
    </w:p>
    <w:p w:rsidR="0045301F" w:rsidRPr="00675E38" w:rsidRDefault="0045301F" w:rsidP="00675E38">
      <w:pPr>
        <w:rPr>
          <w:sz w:val="22"/>
        </w:rPr>
      </w:pPr>
    </w:p>
    <w:p w:rsidR="0045301F" w:rsidRPr="0045301F" w:rsidRDefault="00675E38" w:rsidP="0045301F">
      <w:pPr>
        <w:pStyle w:val="Ttulo2"/>
      </w:pPr>
      <w:r w:rsidRPr="0045301F">
        <w:t>Aumento del flujo sanguíneo cerebral como respuesta a</w:t>
      </w:r>
      <w:r w:rsidR="0045301F" w:rsidRPr="0045301F">
        <w:t xml:space="preserve"> </w:t>
      </w:r>
      <w:r w:rsidRPr="0045301F">
        <w:t xml:space="preserve">una concentración excesiva de </w:t>
      </w:r>
      <w:r w:rsidR="00AA5F81">
        <w:t xml:space="preserve">CO2 </w:t>
      </w:r>
      <w:r w:rsidRPr="0045301F">
        <w:t xml:space="preserve"> o </w:t>
      </w:r>
      <w:r w:rsidR="00AA5F81">
        <w:t>H+</w:t>
      </w:r>
      <w:r w:rsidRPr="0045301F">
        <w:t xml:space="preserve">. </w:t>
      </w:r>
    </w:p>
    <w:p w:rsidR="0045301F" w:rsidRPr="0057267A" w:rsidRDefault="00675E38" w:rsidP="00896C05">
      <w:pPr>
        <w:pStyle w:val="Prrafodelista"/>
        <w:numPr>
          <w:ilvl w:val="0"/>
          <w:numId w:val="5"/>
        </w:numPr>
        <w:ind w:left="360"/>
        <w:rPr>
          <w:sz w:val="22"/>
        </w:rPr>
      </w:pPr>
      <w:r w:rsidRPr="00A158F6">
        <w:rPr>
          <w:b/>
          <w:sz w:val="22"/>
        </w:rPr>
        <w:t>El aumento de la concentración de</w:t>
      </w:r>
      <w:r w:rsidRPr="0057267A">
        <w:rPr>
          <w:sz w:val="22"/>
        </w:rPr>
        <w:t xml:space="preserve"> </w:t>
      </w:r>
      <w:r w:rsidR="00BB05F5" w:rsidRPr="009523B2">
        <w:rPr>
          <w:b/>
          <w:sz w:val="22"/>
        </w:rPr>
        <w:t>CO</w:t>
      </w:r>
      <w:r w:rsidR="00BB05F5" w:rsidRPr="009523B2">
        <w:rPr>
          <w:b/>
          <w:sz w:val="22"/>
          <w:vertAlign w:val="subscript"/>
        </w:rPr>
        <w:t>2</w:t>
      </w:r>
      <w:r w:rsidR="00BB05F5">
        <w:rPr>
          <w:b/>
          <w:sz w:val="22"/>
          <w:vertAlign w:val="subscript"/>
        </w:rPr>
        <w:t xml:space="preserve"> </w:t>
      </w:r>
      <w:r w:rsidRPr="0057267A">
        <w:rPr>
          <w:sz w:val="22"/>
        </w:rPr>
        <w:t>en la sangre arterial que irriga el encéfalo eleva mucho el</w:t>
      </w:r>
      <w:r w:rsidR="0045301F" w:rsidRPr="0057267A">
        <w:rPr>
          <w:sz w:val="22"/>
        </w:rPr>
        <w:t xml:space="preserve"> </w:t>
      </w:r>
      <w:r w:rsidRPr="0057267A">
        <w:rPr>
          <w:sz w:val="22"/>
        </w:rPr>
        <w:t xml:space="preserve">flujo sanguíneo cerebral. </w:t>
      </w:r>
    </w:p>
    <w:p w:rsidR="0057267A" w:rsidRDefault="0057267A" w:rsidP="0057267A">
      <w:pPr>
        <w:rPr>
          <w:sz w:val="22"/>
        </w:rPr>
      </w:pPr>
    </w:p>
    <w:p w:rsidR="00F34B29" w:rsidRPr="0057267A" w:rsidRDefault="00BB05F5" w:rsidP="00896C05">
      <w:pPr>
        <w:pStyle w:val="Prrafodelista"/>
        <w:numPr>
          <w:ilvl w:val="0"/>
          <w:numId w:val="5"/>
        </w:numPr>
        <w:ind w:left="360"/>
        <w:rPr>
          <w:sz w:val="22"/>
        </w:rPr>
      </w:pPr>
      <w:r w:rsidRPr="00A158F6">
        <w:rPr>
          <w:b/>
          <w:sz w:val="22"/>
        </w:rPr>
        <w:t>U</w:t>
      </w:r>
      <w:r w:rsidR="00675E38" w:rsidRPr="00A158F6">
        <w:rPr>
          <w:b/>
          <w:sz w:val="22"/>
        </w:rPr>
        <w:t>n incremento del 70% en la Pco2</w:t>
      </w:r>
      <w:r w:rsidR="0045301F" w:rsidRPr="00A158F6">
        <w:rPr>
          <w:b/>
          <w:sz w:val="22"/>
        </w:rPr>
        <w:t xml:space="preserve"> </w:t>
      </w:r>
      <w:r w:rsidR="00675E38" w:rsidRPr="00A158F6">
        <w:rPr>
          <w:b/>
          <w:sz w:val="22"/>
        </w:rPr>
        <w:t xml:space="preserve">arterial </w:t>
      </w:r>
      <w:r w:rsidR="00675E38" w:rsidRPr="0057267A">
        <w:rPr>
          <w:sz w:val="22"/>
        </w:rPr>
        <w:t>duplica el valor del flujo sanguíneo</w:t>
      </w:r>
      <w:r w:rsidR="0045301F" w:rsidRPr="0057267A">
        <w:rPr>
          <w:sz w:val="22"/>
        </w:rPr>
        <w:t xml:space="preserve"> </w:t>
      </w:r>
      <w:r w:rsidR="00675E38" w:rsidRPr="0057267A">
        <w:rPr>
          <w:sz w:val="22"/>
        </w:rPr>
        <w:t>cerebral.</w:t>
      </w:r>
    </w:p>
    <w:p w:rsidR="00111FE0" w:rsidRDefault="00111FE0" w:rsidP="0057267A">
      <w:pPr>
        <w:rPr>
          <w:sz w:val="22"/>
        </w:rPr>
      </w:pPr>
    </w:p>
    <w:p w:rsidR="0045301F" w:rsidRPr="0057267A" w:rsidRDefault="00A158F6" w:rsidP="00896C05">
      <w:pPr>
        <w:pStyle w:val="Prrafodelista"/>
        <w:numPr>
          <w:ilvl w:val="0"/>
          <w:numId w:val="5"/>
        </w:numPr>
        <w:ind w:left="360"/>
        <w:rPr>
          <w:sz w:val="22"/>
        </w:rPr>
      </w:pPr>
      <w:r>
        <w:rPr>
          <w:sz w:val="22"/>
        </w:rPr>
        <w:lastRenderedPageBreak/>
        <w:t xml:space="preserve">El </w:t>
      </w:r>
      <w:r w:rsidRPr="009523B2">
        <w:rPr>
          <w:b/>
          <w:sz w:val="22"/>
        </w:rPr>
        <w:t>CO</w:t>
      </w:r>
      <w:r w:rsidRPr="009523B2">
        <w:rPr>
          <w:b/>
          <w:sz w:val="22"/>
          <w:vertAlign w:val="subscript"/>
        </w:rPr>
        <w:t>2</w:t>
      </w:r>
      <w:r>
        <w:rPr>
          <w:b/>
          <w:sz w:val="22"/>
          <w:vertAlign w:val="subscript"/>
        </w:rPr>
        <w:t xml:space="preserve"> </w:t>
      </w:r>
      <w:r w:rsidR="00E217E2" w:rsidRPr="0057267A">
        <w:rPr>
          <w:sz w:val="22"/>
        </w:rPr>
        <w:t>incrementa el flujo sanguíneo</w:t>
      </w:r>
      <w:r w:rsidR="0045301F" w:rsidRPr="0057267A">
        <w:rPr>
          <w:sz w:val="22"/>
        </w:rPr>
        <w:t xml:space="preserve"> </w:t>
      </w:r>
      <w:r w:rsidR="00E217E2" w:rsidRPr="0057267A">
        <w:rPr>
          <w:sz w:val="22"/>
        </w:rPr>
        <w:t xml:space="preserve">cerebral al combinarse </w:t>
      </w:r>
      <w:r w:rsidRPr="00A158F6">
        <w:rPr>
          <w:b/>
          <w:sz w:val="22"/>
        </w:rPr>
        <w:t>H</w:t>
      </w:r>
      <w:r w:rsidRPr="00A158F6">
        <w:rPr>
          <w:b/>
          <w:sz w:val="22"/>
          <w:vertAlign w:val="subscript"/>
        </w:rPr>
        <w:t>2</w:t>
      </w:r>
      <w:r w:rsidRPr="00A158F6">
        <w:rPr>
          <w:b/>
          <w:sz w:val="22"/>
        </w:rPr>
        <w:t>O</w:t>
      </w:r>
      <w:r>
        <w:rPr>
          <w:sz w:val="22"/>
        </w:rPr>
        <w:t xml:space="preserve"> </w:t>
      </w:r>
      <w:r w:rsidR="00E217E2" w:rsidRPr="0057267A">
        <w:rPr>
          <w:sz w:val="22"/>
        </w:rPr>
        <w:t xml:space="preserve">para formar </w:t>
      </w:r>
      <w:r w:rsidR="00E217E2" w:rsidRPr="00A158F6">
        <w:rPr>
          <w:b/>
          <w:sz w:val="22"/>
        </w:rPr>
        <w:t>ácido carbónico</w:t>
      </w:r>
      <w:r w:rsidR="00E217E2" w:rsidRPr="0057267A">
        <w:rPr>
          <w:sz w:val="22"/>
        </w:rPr>
        <w:t xml:space="preserve">, </w:t>
      </w:r>
      <w:r>
        <w:rPr>
          <w:sz w:val="22"/>
        </w:rPr>
        <w:t xml:space="preserve">luego se disocia </w:t>
      </w:r>
      <w:r w:rsidR="00E217E2" w:rsidRPr="0057267A">
        <w:rPr>
          <w:sz w:val="22"/>
        </w:rPr>
        <w:t xml:space="preserve">para producir </w:t>
      </w:r>
      <w:r w:rsidR="008342A6" w:rsidRPr="00A158F6">
        <w:rPr>
          <w:b/>
          <w:sz w:val="22"/>
        </w:rPr>
        <w:t>H</w:t>
      </w:r>
      <w:r w:rsidR="008342A6" w:rsidRPr="008342A6">
        <w:rPr>
          <w:b/>
          <w:sz w:val="22"/>
          <w:vertAlign w:val="superscript"/>
        </w:rPr>
        <w:t>+</w:t>
      </w:r>
      <w:r w:rsidR="00E217E2" w:rsidRPr="0057267A">
        <w:rPr>
          <w:sz w:val="22"/>
        </w:rPr>
        <w:t xml:space="preserve">. </w:t>
      </w:r>
    </w:p>
    <w:p w:rsidR="0045301F" w:rsidRDefault="0045301F" w:rsidP="0057267A">
      <w:pPr>
        <w:rPr>
          <w:sz w:val="22"/>
        </w:rPr>
      </w:pPr>
    </w:p>
    <w:p w:rsidR="00E217E2" w:rsidRPr="0057267A" w:rsidRDefault="008342A6" w:rsidP="00896C05">
      <w:pPr>
        <w:pStyle w:val="Prrafodelista"/>
        <w:numPr>
          <w:ilvl w:val="0"/>
          <w:numId w:val="5"/>
        </w:numPr>
        <w:ind w:left="360"/>
        <w:rPr>
          <w:sz w:val="22"/>
        </w:rPr>
      </w:pPr>
      <w:r w:rsidRPr="00A158F6">
        <w:rPr>
          <w:b/>
          <w:sz w:val="22"/>
        </w:rPr>
        <w:t>H</w:t>
      </w:r>
      <w:r w:rsidRPr="008342A6">
        <w:rPr>
          <w:b/>
          <w:sz w:val="22"/>
          <w:vertAlign w:val="superscript"/>
        </w:rPr>
        <w:t>+</w:t>
      </w:r>
      <w:r>
        <w:rPr>
          <w:b/>
          <w:sz w:val="22"/>
          <w:vertAlign w:val="superscript"/>
        </w:rPr>
        <w:t xml:space="preserve"> </w:t>
      </w:r>
      <w:r w:rsidR="00E217E2" w:rsidRPr="0057267A">
        <w:rPr>
          <w:sz w:val="22"/>
        </w:rPr>
        <w:t>provoca dilatación de los vasos cerebrales,</w:t>
      </w:r>
      <w:r w:rsidR="0045301F" w:rsidRPr="0057267A">
        <w:rPr>
          <w:sz w:val="22"/>
        </w:rPr>
        <w:t xml:space="preserve"> </w:t>
      </w:r>
      <w:r w:rsidR="00E217E2" w:rsidRPr="0057267A">
        <w:rPr>
          <w:sz w:val="22"/>
        </w:rPr>
        <w:t xml:space="preserve">hasta llegar a un límite del flujo sanguíneo, </w:t>
      </w:r>
      <w:r w:rsidR="00E217E2" w:rsidRPr="00704EE7">
        <w:rPr>
          <w:b/>
          <w:sz w:val="22"/>
        </w:rPr>
        <w:t>doble de lo normal</w:t>
      </w:r>
      <w:r w:rsidR="00E217E2" w:rsidRPr="0057267A">
        <w:rPr>
          <w:sz w:val="22"/>
        </w:rPr>
        <w:t>.</w:t>
      </w:r>
      <w:r w:rsidR="0045301F" w:rsidRPr="0057267A">
        <w:rPr>
          <w:sz w:val="22"/>
        </w:rPr>
        <w:t xml:space="preserve"> </w:t>
      </w:r>
    </w:p>
    <w:p w:rsidR="0045301F" w:rsidRPr="00E217E2" w:rsidRDefault="0045301F" w:rsidP="0057267A">
      <w:pPr>
        <w:rPr>
          <w:sz w:val="22"/>
        </w:rPr>
      </w:pPr>
    </w:p>
    <w:p w:rsidR="00E217E2" w:rsidRPr="0057267A" w:rsidRDefault="00EB7ABD" w:rsidP="00896C05">
      <w:pPr>
        <w:pStyle w:val="Prrafodelista"/>
        <w:numPr>
          <w:ilvl w:val="0"/>
          <w:numId w:val="5"/>
        </w:numPr>
        <w:ind w:left="360"/>
        <w:rPr>
          <w:sz w:val="22"/>
        </w:rPr>
      </w:pPr>
      <w:r w:rsidRPr="00EB7ABD">
        <w:rPr>
          <w:b/>
          <w:sz w:val="22"/>
        </w:rPr>
        <w:t>S</w:t>
      </w:r>
      <w:r w:rsidR="00E217E2" w:rsidRPr="00EB7ABD">
        <w:rPr>
          <w:b/>
          <w:sz w:val="22"/>
        </w:rPr>
        <w:t>ustancias que acentúan la acidez</w:t>
      </w:r>
      <w:r>
        <w:rPr>
          <w:sz w:val="22"/>
        </w:rPr>
        <w:t xml:space="preserve"> del tejido cerebral [</w:t>
      </w:r>
      <w:r w:rsidRPr="0057267A">
        <w:rPr>
          <w:sz w:val="22"/>
        </w:rPr>
        <w:t>ácido láctico, el ácido pirúvico y todos los elementos ácidos formados durante el curso del metabolismo tisular</w:t>
      </w:r>
      <w:r>
        <w:rPr>
          <w:sz w:val="22"/>
        </w:rPr>
        <w:t xml:space="preserve">], e </w:t>
      </w:r>
      <w:r w:rsidR="00E217E2" w:rsidRPr="0057267A">
        <w:rPr>
          <w:sz w:val="22"/>
        </w:rPr>
        <w:t xml:space="preserve">incrementan </w:t>
      </w:r>
      <w:r w:rsidR="008342A6" w:rsidRPr="00A158F6">
        <w:rPr>
          <w:b/>
          <w:sz w:val="22"/>
        </w:rPr>
        <w:t>H</w:t>
      </w:r>
      <w:r w:rsidR="008342A6" w:rsidRPr="008342A6">
        <w:rPr>
          <w:b/>
          <w:sz w:val="22"/>
          <w:vertAlign w:val="superscript"/>
        </w:rPr>
        <w:t>+</w:t>
      </w:r>
      <w:r w:rsidR="00E217E2" w:rsidRPr="0057267A">
        <w:rPr>
          <w:sz w:val="22"/>
        </w:rPr>
        <w:t>, elevarán</w:t>
      </w:r>
      <w:r w:rsidR="0045301F" w:rsidRPr="0057267A">
        <w:rPr>
          <w:sz w:val="22"/>
        </w:rPr>
        <w:t xml:space="preserve"> </w:t>
      </w:r>
      <w:r w:rsidR="00E217E2" w:rsidRPr="0057267A">
        <w:rPr>
          <w:sz w:val="22"/>
        </w:rPr>
        <w:t>el flujo sanguíneo cerebral.</w:t>
      </w:r>
    </w:p>
    <w:p w:rsidR="0045301F" w:rsidRPr="00E217E2" w:rsidRDefault="0045301F" w:rsidP="0057267A">
      <w:pPr>
        <w:rPr>
          <w:sz w:val="22"/>
        </w:rPr>
      </w:pPr>
    </w:p>
    <w:p w:rsidR="00E217E2" w:rsidRPr="00E217E2" w:rsidRDefault="00E217E2" w:rsidP="00E217E2">
      <w:pPr>
        <w:pStyle w:val="Ttulo2"/>
      </w:pPr>
      <w:r>
        <w:t>C</w:t>
      </w:r>
      <w:r w:rsidRPr="00E217E2">
        <w:t xml:space="preserve">ontrol ejercido por el </w:t>
      </w:r>
      <w:r>
        <w:t>CO</w:t>
      </w:r>
      <w:r w:rsidRPr="00E217E2">
        <w:rPr>
          <w:vertAlign w:val="subscript"/>
        </w:rPr>
        <w:t>2</w:t>
      </w:r>
      <w:r>
        <w:t xml:space="preserve"> </w:t>
      </w:r>
      <w:r w:rsidRPr="00E217E2">
        <w:t xml:space="preserve">y </w:t>
      </w:r>
      <w:r>
        <w:t>H</w:t>
      </w:r>
      <w:r w:rsidRPr="00E217E2">
        <w:rPr>
          <w:vertAlign w:val="subscript"/>
        </w:rPr>
        <w:t>2</w:t>
      </w:r>
      <w:r>
        <w:t xml:space="preserve"> </w:t>
      </w:r>
      <w:r w:rsidRPr="00E217E2">
        <w:t xml:space="preserve">sobre el flujo sanguíneo cerebral. </w:t>
      </w:r>
    </w:p>
    <w:p w:rsidR="0045301F" w:rsidRPr="0057267A" w:rsidRDefault="00E217E2" w:rsidP="00896C05">
      <w:pPr>
        <w:pStyle w:val="Prrafodelista"/>
        <w:numPr>
          <w:ilvl w:val="0"/>
          <w:numId w:val="6"/>
        </w:numPr>
        <w:ind w:left="360"/>
        <w:rPr>
          <w:sz w:val="22"/>
        </w:rPr>
      </w:pPr>
      <w:r w:rsidRPr="0057267A">
        <w:rPr>
          <w:sz w:val="22"/>
        </w:rPr>
        <w:t>Una</w:t>
      </w:r>
      <w:r w:rsidR="0045301F" w:rsidRPr="0057267A">
        <w:rPr>
          <w:sz w:val="22"/>
        </w:rPr>
        <w:t xml:space="preserve"> </w:t>
      </w:r>
      <w:r w:rsidRPr="008342A6">
        <w:rPr>
          <w:b/>
          <w:sz w:val="22"/>
        </w:rPr>
        <w:t>concentración alta</w:t>
      </w:r>
      <w:r w:rsidRPr="0057267A">
        <w:rPr>
          <w:sz w:val="22"/>
        </w:rPr>
        <w:t xml:space="preserve"> de </w:t>
      </w:r>
      <w:r w:rsidR="008342A6" w:rsidRPr="00A158F6">
        <w:rPr>
          <w:b/>
          <w:sz w:val="22"/>
        </w:rPr>
        <w:t>H</w:t>
      </w:r>
      <w:r w:rsidR="008342A6" w:rsidRPr="008342A6">
        <w:rPr>
          <w:b/>
          <w:sz w:val="22"/>
          <w:vertAlign w:val="superscript"/>
        </w:rPr>
        <w:t>+</w:t>
      </w:r>
      <w:r w:rsidR="008342A6">
        <w:rPr>
          <w:b/>
          <w:sz w:val="22"/>
          <w:vertAlign w:val="superscript"/>
        </w:rPr>
        <w:t xml:space="preserve"> </w:t>
      </w:r>
      <w:r w:rsidRPr="0057267A">
        <w:rPr>
          <w:sz w:val="22"/>
        </w:rPr>
        <w:t>reduce mucho la actividad</w:t>
      </w:r>
      <w:r w:rsidR="0045301F" w:rsidRPr="0057267A">
        <w:rPr>
          <w:sz w:val="22"/>
        </w:rPr>
        <w:t xml:space="preserve"> </w:t>
      </w:r>
      <w:r w:rsidRPr="0057267A">
        <w:rPr>
          <w:sz w:val="22"/>
        </w:rPr>
        <w:t xml:space="preserve">neuronal. </w:t>
      </w:r>
    </w:p>
    <w:p w:rsidR="0045301F" w:rsidRDefault="0045301F" w:rsidP="0057267A">
      <w:pPr>
        <w:rPr>
          <w:sz w:val="22"/>
        </w:rPr>
      </w:pPr>
    </w:p>
    <w:p w:rsidR="0045301F" w:rsidRPr="0057267A" w:rsidRDefault="008342A6" w:rsidP="00896C05">
      <w:pPr>
        <w:pStyle w:val="Prrafodelista"/>
        <w:numPr>
          <w:ilvl w:val="0"/>
          <w:numId w:val="6"/>
        </w:numPr>
        <w:ind w:left="360"/>
        <w:rPr>
          <w:sz w:val="22"/>
        </w:rPr>
      </w:pPr>
      <w:r w:rsidRPr="008342A6">
        <w:rPr>
          <w:b/>
          <w:sz w:val="22"/>
        </w:rPr>
        <w:t xml:space="preserve">El </w:t>
      </w:r>
      <w:r w:rsidR="00E217E2" w:rsidRPr="008342A6">
        <w:rPr>
          <w:b/>
          <w:sz w:val="22"/>
        </w:rPr>
        <w:t xml:space="preserve">aumento </w:t>
      </w:r>
      <w:r w:rsidR="009E3147" w:rsidRPr="008342A6">
        <w:rPr>
          <w:b/>
          <w:sz w:val="22"/>
        </w:rPr>
        <w:t>simultáneo</w:t>
      </w:r>
      <w:r w:rsidRPr="008342A6">
        <w:rPr>
          <w:b/>
          <w:sz w:val="22"/>
        </w:rPr>
        <w:t xml:space="preserve"> </w:t>
      </w:r>
      <w:r w:rsidR="00E217E2" w:rsidRPr="008342A6">
        <w:rPr>
          <w:b/>
          <w:sz w:val="22"/>
        </w:rPr>
        <w:t>del flujo sanguíneo</w:t>
      </w:r>
      <w:r w:rsidR="00E217E2" w:rsidRPr="0057267A">
        <w:rPr>
          <w:sz w:val="22"/>
        </w:rPr>
        <w:t xml:space="preserve">, retira del tejido cerebral </w:t>
      </w:r>
      <w:r w:rsidRPr="00A158F6">
        <w:rPr>
          <w:b/>
          <w:sz w:val="22"/>
        </w:rPr>
        <w:t>H</w:t>
      </w:r>
      <w:r w:rsidRPr="008342A6">
        <w:rPr>
          <w:b/>
          <w:sz w:val="22"/>
          <w:vertAlign w:val="superscript"/>
        </w:rPr>
        <w:t>+</w:t>
      </w:r>
      <w:r w:rsidR="00E217E2" w:rsidRPr="0057267A">
        <w:rPr>
          <w:sz w:val="22"/>
        </w:rPr>
        <w:t xml:space="preserve">, </w:t>
      </w:r>
      <w:r w:rsidRPr="009523B2">
        <w:rPr>
          <w:b/>
          <w:sz w:val="22"/>
        </w:rPr>
        <w:t>CO</w:t>
      </w:r>
      <w:r w:rsidRPr="009523B2">
        <w:rPr>
          <w:b/>
          <w:sz w:val="22"/>
          <w:vertAlign w:val="subscript"/>
        </w:rPr>
        <w:t>2</w:t>
      </w:r>
      <w:r>
        <w:rPr>
          <w:b/>
          <w:sz w:val="22"/>
          <w:vertAlign w:val="subscript"/>
        </w:rPr>
        <w:t xml:space="preserve"> </w:t>
      </w:r>
      <w:r w:rsidR="00E217E2" w:rsidRPr="0057267A">
        <w:rPr>
          <w:sz w:val="22"/>
        </w:rPr>
        <w:t>y</w:t>
      </w:r>
      <w:r w:rsidR="0045301F" w:rsidRPr="0057267A">
        <w:rPr>
          <w:sz w:val="22"/>
        </w:rPr>
        <w:t xml:space="preserve"> </w:t>
      </w:r>
      <w:r w:rsidR="00E217E2" w:rsidRPr="0057267A">
        <w:rPr>
          <w:sz w:val="22"/>
        </w:rPr>
        <w:t xml:space="preserve">sustancias formadoras de ácidos. </w:t>
      </w:r>
    </w:p>
    <w:p w:rsidR="0045301F" w:rsidRPr="0057267A" w:rsidRDefault="00E217E2" w:rsidP="00896C05">
      <w:pPr>
        <w:pStyle w:val="Prrafodelista"/>
        <w:numPr>
          <w:ilvl w:val="0"/>
          <w:numId w:val="6"/>
        </w:numPr>
        <w:ind w:left="360"/>
        <w:rPr>
          <w:sz w:val="22"/>
        </w:rPr>
      </w:pPr>
      <w:r w:rsidRPr="009E3147">
        <w:rPr>
          <w:b/>
          <w:sz w:val="22"/>
        </w:rPr>
        <w:t>La pérdida de</w:t>
      </w:r>
      <w:r w:rsidRPr="0057267A">
        <w:rPr>
          <w:sz w:val="22"/>
        </w:rPr>
        <w:t xml:space="preserve"> </w:t>
      </w:r>
      <w:r w:rsidR="009E3147" w:rsidRPr="009523B2">
        <w:rPr>
          <w:b/>
          <w:sz w:val="22"/>
        </w:rPr>
        <w:t>CO</w:t>
      </w:r>
      <w:r w:rsidR="009E3147" w:rsidRPr="009523B2">
        <w:rPr>
          <w:b/>
          <w:sz w:val="22"/>
          <w:vertAlign w:val="subscript"/>
        </w:rPr>
        <w:t>2</w:t>
      </w:r>
      <w:r w:rsidR="009E3147">
        <w:rPr>
          <w:b/>
          <w:sz w:val="22"/>
          <w:vertAlign w:val="subscript"/>
        </w:rPr>
        <w:t xml:space="preserve"> </w:t>
      </w:r>
      <w:r w:rsidRPr="0057267A">
        <w:rPr>
          <w:sz w:val="22"/>
        </w:rPr>
        <w:t>elimina ácido carbónico de los tejidos; junto</w:t>
      </w:r>
      <w:r w:rsidR="0045301F" w:rsidRPr="0057267A">
        <w:rPr>
          <w:sz w:val="22"/>
        </w:rPr>
        <w:t xml:space="preserve"> </w:t>
      </w:r>
      <w:r w:rsidRPr="0057267A">
        <w:rPr>
          <w:sz w:val="22"/>
        </w:rPr>
        <w:t xml:space="preserve">a la </w:t>
      </w:r>
      <w:r w:rsidR="009E3147">
        <w:rPr>
          <w:sz w:val="22"/>
        </w:rPr>
        <w:t xml:space="preserve">reducción </w:t>
      </w:r>
      <w:r w:rsidRPr="0057267A">
        <w:rPr>
          <w:sz w:val="22"/>
        </w:rPr>
        <w:t>de ácidos, normaliza la concentración de</w:t>
      </w:r>
      <w:r w:rsidR="0045301F" w:rsidRPr="0057267A">
        <w:rPr>
          <w:sz w:val="22"/>
        </w:rPr>
        <w:t xml:space="preserve"> </w:t>
      </w:r>
      <w:r w:rsidR="009E3147" w:rsidRPr="00A158F6">
        <w:rPr>
          <w:b/>
          <w:sz w:val="22"/>
        </w:rPr>
        <w:t>H</w:t>
      </w:r>
      <w:r w:rsidR="009E3147" w:rsidRPr="008342A6">
        <w:rPr>
          <w:b/>
          <w:sz w:val="22"/>
          <w:vertAlign w:val="superscript"/>
        </w:rPr>
        <w:t>+</w:t>
      </w:r>
      <w:r w:rsidRPr="0057267A">
        <w:rPr>
          <w:sz w:val="22"/>
        </w:rPr>
        <w:t xml:space="preserve">. </w:t>
      </w:r>
    </w:p>
    <w:p w:rsidR="00E217E2" w:rsidRDefault="00E217E2" w:rsidP="00E217E2">
      <w:pPr>
        <w:rPr>
          <w:sz w:val="22"/>
        </w:rPr>
      </w:pPr>
    </w:p>
    <w:p w:rsidR="00E217E2" w:rsidRPr="00E217E2" w:rsidRDefault="00E217E2" w:rsidP="00E217E2">
      <w:pPr>
        <w:pStyle w:val="Ttulo2"/>
      </w:pPr>
      <w:r w:rsidRPr="00E217E2">
        <w:t xml:space="preserve">La falta de oxígeno como factor regulador del flujo sanguíneo cerebral. </w:t>
      </w:r>
    </w:p>
    <w:p w:rsidR="0045301F" w:rsidRPr="0057267A" w:rsidRDefault="00020605" w:rsidP="00896C05">
      <w:pPr>
        <w:pStyle w:val="Prrafodelista"/>
        <w:numPr>
          <w:ilvl w:val="0"/>
          <w:numId w:val="7"/>
        </w:numPr>
        <w:ind w:left="360"/>
        <w:rPr>
          <w:sz w:val="22"/>
        </w:rPr>
      </w:pPr>
      <w:r w:rsidRPr="00020605">
        <w:rPr>
          <w:b/>
          <w:sz w:val="22"/>
        </w:rPr>
        <w:t>L</w:t>
      </w:r>
      <w:r w:rsidR="00E217E2" w:rsidRPr="00020605">
        <w:rPr>
          <w:b/>
          <w:sz w:val="22"/>
        </w:rPr>
        <w:t>a tasa de utilización del oxígeno</w:t>
      </w:r>
      <w:r>
        <w:rPr>
          <w:sz w:val="22"/>
        </w:rPr>
        <w:t xml:space="preserve"> </w:t>
      </w:r>
      <w:r w:rsidR="00E217E2" w:rsidRPr="0057267A">
        <w:rPr>
          <w:sz w:val="22"/>
        </w:rPr>
        <w:t xml:space="preserve">cerebral permanece dentro de </w:t>
      </w:r>
      <w:r w:rsidR="00E217E2" w:rsidRPr="00020605">
        <w:rPr>
          <w:b/>
          <w:sz w:val="22"/>
        </w:rPr>
        <w:t>3,5 (± 0,2) m</w:t>
      </w:r>
      <w:r>
        <w:rPr>
          <w:b/>
          <w:sz w:val="22"/>
        </w:rPr>
        <w:t>l</w:t>
      </w:r>
      <w:r w:rsidR="00E217E2" w:rsidRPr="00020605">
        <w:rPr>
          <w:b/>
          <w:sz w:val="22"/>
        </w:rPr>
        <w:t xml:space="preserve"> </w:t>
      </w:r>
      <w:r w:rsidR="001E68E1">
        <w:rPr>
          <w:sz w:val="22"/>
        </w:rPr>
        <w:t xml:space="preserve">* </w:t>
      </w:r>
      <w:r w:rsidR="00E217E2" w:rsidRPr="001E68E1">
        <w:rPr>
          <w:b/>
          <w:sz w:val="22"/>
        </w:rPr>
        <w:t>100 g</w:t>
      </w:r>
      <w:r w:rsidR="00E217E2" w:rsidRPr="0057267A">
        <w:rPr>
          <w:sz w:val="22"/>
        </w:rPr>
        <w:t xml:space="preserve"> de tejido</w:t>
      </w:r>
      <w:r w:rsidR="0045301F" w:rsidRPr="0057267A">
        <w:rPr>
          <w:sz w:val="22"/>
        </w:rPr>
        <w:t xml:space="preserve"> </w:t>
      </w:r>
      <w:r w:rsidR="00E217E2" w:rsidRPr="0057267A">
        <w:rPr>
          <w:sz w:val="22"/>
        </w:rPr>
        <w:t xml:space="preserve">cerebral </w:t>
      </w:r>
      <w:r w:rsidR="00E217E2" w:rsidRPr="001E68E1">
        <w:rPr>
          <w:b/>
          <w:sz w:val="22"/>
        </w:rPr>
        <w:t>por minuto</w:t>
      </w:r>
      <w:r w:rsidR="00E217E2" w:rsidRPr="0057267A">
        <w:rPr>
          <w:sz w:val="22"/>
        </w:rPr>
        <w:t xml:space="preserve">. </w:t>
      </w:r>
    </w:p>
    <w:p w:rsidR="00E217E2" w:rsidRPr="0057267A" w:rsidRDefault="001E68E1" w:rsidP="00896C05">
      <w:pPr>
        <w:pStyle w:val="Prrafodelista"/>
        <w:numPr>
          <w:ilvl w:val="0"/>
          <w:numId w:val="7"/>
        </w:numPr>
        <w:ind w:left="360"/>
        <w:rPr>
          <w:sz w:val="22"/>
        </w:rPr>
      </w:pPr>
      <w:r w:rsidRPr="001E68E1">
        <w:rPr>
          <w:b/>
          <w:sz w:val="22"/>
        </w:rPr>
        <w:t>L</w:t>
      </w:r>
      <w:r w:rsidR="00E217E2" w:rsidRPr="001E68E1">
        <w:rPr>
          <w:b/>
          <w:sz w:val="22"/>
        </w:rPr>
        <w:t>a falta de oxígeno</w:t>
      </w:r>
      <w:r w:rsidR="00E217E2" w:rsidRPr="0057267A">
        <w:rPr>
          <w:sz w:val="22"/>
        </w:rPr>
        <w:t xml:space="preserve"> causa</w:t>
      </w:r>
      <w:r w:rsidR="0045301F" w:rsidRPr="0057267A">
        <w:rPr>
          <w:sz w:val="22"/>
        </w:rPr>
        <w:t xml:space="preserve"> </w:t>
      </w:r>
      <w:r w:rsidR="00E217E2" w:rsidRPr="001E68E1">
        <w:rPr>
          <w:b/>
          <w:sz w:val="22"/>
        </w:rPr>
        <w:t>vasodilatación</w:t>
      </w:r>
      <w:r w:rsidR="00E217E2" w:rsidRPr="0057267A">
        <w:rPr>
          <w:sz w:val="22"/>
        </w:rPr>
        <w:t>, dev</w:t>
      </w:r>
      <w:r>
        <w:rPr>
          <w:sz w:val="22"/>
        </w:rPr>
        <w:t>o</w:t>
      </w:r>
      <w:r w:rsidR="00E217E2" w:rsidRPr="0057267A">
        <w:rPr>
          <w:sz w:val="22"/>
        </w:rPr>
        <w:t>lv</w:t>
      </w:r>
      <w:r>
        <w:rPr>
          <w:sz w:val="22"/>
        </w:rPr>
        <w:t>i</w:t>
      </w:r>
      <w:r w:rsidR="00E217E2" w:rsidRPr="0057267A">
        <w:rPr>
          <w:sz w:val="22"/>
        </w:rPr>
        <w:t>e</w:t>
      </w:r>
      <w:r>
        <w:rPr>
          <w:sz w:val="22"/>
        </w:rPr>
        <w:t>ndo</w:t>
      </w:r>
      <w:r w:rsidR="0045301F" w:rsidRPr="0057267A">
        <w:rPr>
          <w:sz w:val="22"/>
        </w:rPr>
        <w:t xml:space="preserve"> </w:t>
      </w:r>
      <w:r w:rsidR="00E217E2" w:rsidRPr="0057267A">
        <w:rPr>
          <w:sz w:val="22"/>
        </w:rPr>
        <w:t xml:space="preserve">el </w:t>
      </w:r>
      <w:r w:rsidR="00E217E2" w:rsidRPr="001E68E1">
        <w:rPr>
          <w:b/>
          <w:sz w:val="22"/>
        </w:rPr>
        <w:t>flujo sanguíneo</w:t>
      </w:r>
      <w:r w:rsidR="00E217E2" w:rsidRPr="0057267A">
        <w:rPr>
          <w:sz w:val="22"/>
        </w:rPr>
        <w:t xml:space="preserve"> cerebral y el </w:t>
      </w:r>
      <w:r w:rsidR="00E217E2" w:rsidRPr="001E68E1">
        <w:rPr>
          <w:b/>
          <w:sz w:val="22"/>
        </w:rPr>
        <w:t>transporte de oxígeno</w:t>
      </w:r>
      <w:r w:rsidR="00E217E2" w:rsidRPr="0057267A">
        <w:rPr>
          <w:sz w:val="22"/>
        </w:rPr>
        <w:t xml:space="preserve"> hasta los</w:t>
      </w:r>
      <w:r w:rsidR="0045301F" w:rsidRPr="0057267A">
        <w:rPr>
          <w:sz w:val="22"/>
        </w:rPr>
        <w:t xml:space="preserve"> </w:t>
      </w:r>
      <w:r w:rsidR="00E217E2" w:rsidRPr="0057267A">
        <w:rPr>
          <w:sz w:val="22"/>
        </w:rPr>
        <w:t>tejidos del cerebro a sus condiciones normales.</w:t>
      </w:r>
      <w:r w:rsidR="0045301F" w:rsidRPr="0057267A">
        <w:rPr>
          <w:sz w:val="22"/>
        </w:rPr>
        <w:t xml:space="preserve"> </w:t>
      </w:r>
    </w:p>
    <w:p w:rsidR="0045301F" w:rsidRPr="00E217E2" w:rsidRDefault="0045301F" w:rsidP="0057267A">
      <w:pPr>
        <w:rPr>
          <w:sz w:val="22"/>
        </w:rPr>
      </w:pPr>
    </w:p>
    <w:p w:rsidR="00E217E2" w:rsidRPr="0057267A" w:rsidRDefault="001E68E1" w:rsidP="00896C05">
      <w:pPr>
        <w:pStyle w:val="Prrafodelista"/>
        <w:numPr>
          <w:ilvl w:val="0"/>
          <w:numId w:val="7"/>
        </w:numPr>
        <w:ind w:left="360"/>
        <w:rPr>
          <w:sz w:val="22"/>
        </w:rPr>
      </w:pPr>
      <w:r w:rsidRPr="001E68E1">
        <w:rPr>
          <w:b/>
          <w:sz w:val="22"/>
        </w:rPr>
        <w:t>P</w:t>
      </w:r>
      <w:r w:rsidR="00E217E2" w:rsidRPr="001E68E1">
        <w:rPr>
          <w:b/>
          <w:sz w:val="22"/>
        </w:rPr>
        <w:t>roceso regulador del flujo sanguíneo local</w:t>
      </w:r>
      <w:r w:rsidR="00E217E2" w:rsidRPr="0057267A">
        <w:rPr>
          <w:sz w:val="22"/>
        </w:rPr>
        <w:t xml:space="preserve"> </w:t>
      </w:r>
      <w:r>
        <w:rPr>
          <w:sz w:val="22"/>
        </w:rPr>
        <w:t xml:space="preserve">similar </w:t>
      </w:r>
      <w:r w:rsidR="00E217E2" w:rsidRPr="0057267A">
        <w:rPr>
          <w:sz w:val="22"/>
        </w:rPr>
        <w:t>en encéfalo</w:t>
      </w:r>
      <w:r>
        <w:rPr>
          <w:sz w:val="22"/>
        </w:rPr>
        <w:t>,</w:t>
      </w:r>
      <w:r w:rsidR="00E217E2" w:rsidRPr="0057267A">
        <w:rPr>
          <w:sz w:val="22"/>
        </w:rPr>
        <w:t xml:space="preserve"> vasos sanguíneos</w:t>
      </w:r>
      <w:r w:rsidR="0045301F" w:rsidRPr="0057267A">
        <w:rPr>
          <w:sz w:val="22"/>
        </w:rPr>
        <w:t xml:space="preserve"> </w:t>
      </w:r>
      <w:r w:rsidR="00E217E2" w:rsidRPr="0057267A">
        <w:rPr>
          <w:sz w:val="22"/>
        </w:rPr>
        <w:t>coronarios, músculo esquelético y la mayoría de regiones de la circulación corporal.</w:t>
      </w:r>
    </w:p>
    <w:p w:rsidR="0045301F" w:rsidRPr="0057267A" w:rsidRDefault="00AD63BF" w:rsidP="00896C05">
      <w:pPr>
        <w:pStyle w:val="Prrafodelista"/>
        <w:numPr>
          <w:ilvl w:val="0"/>
          <w:numId w:val="7"/>
        </w:numPr>
        <w:ind w:left="360"/>
        <w:rPr>
          <w:sz w:val="22"/>
        </w:rPr>
      </w:pPr>
      <w:r w:rsidRPr="00AD63BF">
        <w:rPr>
          <w:b/>
          <w:sz w:val="22"/>
        </w:rPr>
        <w:t>D</w:t>
      </w:r>
      <w:r w:rsidR="00E217E2" w:rsidRPr="00AD63BF">
        <w:rPr>
          <w:b/>
          <w:sz w:val="22"/>
        </w:rPr>
        <w:t>escenso en la Po2</w:t>
      </w:r>
      <w:r w:rsidR="0045301F" w:rsidRPr="00AD63BF">
        <w:rPr>
          <w:b/>
          <w:sz w:val="22"/>
        </w:rPr>
        <w:t xml:space="preserve"> </w:t>
      </w:r>
      <w:r w:rsidR="00E217E2" w:rsidRPr="00AD63BF">
        <w:rPr>
          <w:b/>
          <w:sz w:val="22"/>
        </w:rPr>
        <w:t>del tejido cerebral</w:t>
      </w:r>
      <w:r w:rsidR="00E217E2" w:rsidRPr="0057267A">
        <w:rPr>
          <w:sz w:val="22"/>
        </w:rPr>
        <w:t xml:space="preserve"> por debajo de unos </w:t>
      </w:r>
      <w:r w:rsidR="00E217E2" w:rsidRPr="00AD63BF">
        <w:rPr>
          <w:b/>
          <w:sz w:val="22"/>
        </w:rPr>
        <w:t>30 mmHg</w:t>
      </w:r>
      <w:r w:rsidR="00E217E2" w:rsidRPr="0057267A">
        <w:rPr>
          <w:sz w:val="22"/>
        </w:rPr>
        <w:t xml:space="preserve"> (valor normal</w:t>
      </w:r>
      <w:r w:rsidR="0045301F" w:rsidRPr="0057267A">
        <w:rPr>
          <w:sz w:val="22"/>
        </w:rPr>
        <w:t xml:space="preserve"> </w:t>
      </w:r>
      <w:r w:rsidR="00E217E2" w:rsidRPr="0057267A">
        <w:rPr>
          <w:sz w:val="22"/>
        </w:rPr>
        <w:t xml:space="preserve">35 </w:t>
      </w:r>
      <w:r>
        <w:rPr>
          <w:sz w:val="22"/>
        </w:rPr>
        <w:t>-</w:t>
      </w:r>
      <w:r w:rsidR="00E217E2" w:rsidRPr="0057267A">
        <w:rPr>
          <w:sz w:val="22"/>
        </w:rPr>
        <w:t xml:space="preserve"> 40 mmHg) comienza de inmediato a </w:t>
      </w:r>
      <w:r w:rsidR="00E217E2" w:rsidRPr="00AD63BF">
        <w:rPr>
          <w:b/>
          <w:sz w:val="22"/>
        </w:rPr>
        <w:t>incrementar</w:t>
      </w:r>
      <w:r w:rsidR="0045301F" w:rsidRPr="00AD63BF">
        <w:rPr>
          <w:b/>
          <w:sz w:val="22"/>
        </w:rPr>
        <w:t xml:space="preserve"> </w:t>
      </w:r>
      <w:r w:rsidR="00E217E2" w:rsidRPr="00AD63BF">
        <w:rPr>
          <w:b/>
          <w:sz w:val="22"/>
        </w:rPr>
        <w:t>el flujo sanguíneo</w:t>
      </w:r>
      <w:r w:rsidR="00E217E2" w:rsidRPr="0057267A">
        <w:rPr>
          <w:sz w:val="22"/>
        </w:rPr>
        <w:t xml:space="preserve">. </w:t>
      </w:r>
    </w:p>
    <w:p w:rsidR="0045301F" w:rsidRPr="00AD63BF" w:rsidRDefault="00AD63BF" w:rsidP="00896C05">
      <w:pPr>
        <w:pStyle w:val="Prrafodelista"/>
        <w:numPr>
          <w:ilvl w:val="0"/>
          <w:numId w:val="7"/>
        </w:numPr>
        <w:ind w:left="360"/>
        <w:rPr>
          <w:sz w:val="22"/>
        </w:rPr>
      </w:pPr>
      <w:r w:rsidRPr="00AD63BF">
        <w:rPr>
          <w:b/>
          <w:sz w:val="22"/>
        </w:rPr>
        <w:t xml:space="preserve">Debajo de </w:t>
      </w:r>
      <w:r w:rsidR="00E217E2" w:rsidRPr="00AD63BF">
        <w:rPr>
          <w:b/>
          <w:sz w:val="22"/>
        </w:rPr>
        <w:t>20 mmHg</w:t>
      </w:r>
      <w:r>
        <w:rPr>
          <w:sz w:val="22"/>
        </w:rPr>
        <w:t xml:space="preserve"> </w:t>
      </w:r>
      <w:r w:rsidR="00E217E2" w:rsidRPr="00AD63BF">
        <w:rPr>
          <w:sz w:val="22"/>
        </w:rPr>
        <w:t xml:space="preserve">aparecer un </w:t>
      </w:r>
      <w:r w:rsidR="00E217E2" w:rsidRPr="00AD63BF">
        <w:rPr>
          <w:b/>
          <w:sz w:val="22"/>
        </w:rPr>
        <w:t>coma</w:t>
      </w:r>
      <w:r w:rsidR="00E217E2" w:rsidRPr="00AD63BF">
        <w:rPr>
          <w:sz w:val="22"/>
        </w:rPr>
        <w:t xml:space="preserve">. </w:t>
      </w:r>
    </w:p>
    <w:p w:rsidR="00E217E2" w:rsidRDefault="00E217E2" w:rsidP="00E217E2">
      <w:pPr>
        <w:rPr>
          <w:sz w:val="22"/>
        </w:rPr>
      </w:pPr>
    </w:p>
    <w:p w:rsidR="00E217E2" w:rsidRPr="00E217E2" w:rsidRDefault="00E217E2" w:rsidP="00E217E2">
      <w:pPr>
        <w:pStyle w:val="Ttulo2"/>
      </w:pPr>
      <w:r w:rsidRPr="00E217E2">
        <w:t>Sustancias liberadas de los astro</w:t>
      </w:r>
      <w:r>
        <w:t>ci</w:t>
      </w:r>
      <w:r w:rsidRPr="00E217E2">
        <w:t xml:space="preserve">tos como reguladores del flujo sanguíneo cerebral. </w:t>
      </w:r>
    </w:p>
    <w:p w:rsidR="00D53533" w:rsidRPr="0001391E" w:rsidRDefault="00CE42B5" w:rsidP="00896C05">
      <w:pPr>
        <w:pStyle w:val="Prrafodelista"/>
        <w:numPr>
          <w:ilvl w:val="0"/>
          <w:numId w:val="8"/>
        </w:numPr>
        <w:ind w:left="360"/>
        <w:rPr>
          <w:sz w:val="22"/>
        </w:rPr>
      </w:pPr>
      <w:r w:rsidRPr="0001391E">
        <w:rPr>
          <w:sz w:val="22"/>
        </w:rPr>
        <w:t>E</w:t>
      </w:r>
      <w:r w:rsidR="00E217E2" w:rsidRPr="0001391E">
        <w:rPr>
          <w:sz w:val="22"/>
        </w:rPr>
        <w:t xml:space="preserve">l </w:t>
      </w:r>
      <w:r w:rsidR="00E217E2" w:rsidRPr="0001391E">
        <w:rPr>
          <w:b/>
          <w:sz w:val="22"/>
        </w:rPr>
        <w:t>estrecho acoplamiento</w:t>
      </w:r>
      <w:r w:rsidR="00E217E2" w:rsidRPr="0001391E">
        <w:rPr>
          <w:sz w:val="22"/>
        </w:rPr>
        <w:t xml:space="preserve"> entre </w:t>
      </w:r>
      <w:r w:rsidR="00E217E2" w:rsidRPr="0001391E">
        <w:rPr>
          <w:b/>
          <w:sz w:val="22"/>
        </w:rPr>
        <w:t>actividad</w:t>
      </w:r>
      <w:r w:rsidR="00D53533" w:rsidRPr="0001391E">
        <w:rPr>
          <w:b/>
          <w:sz w:val="22"/>
        </w:rPr>
        <w:t xml:space="preserve"> </w:t>
      </w:r>
      <w:r w:rsidR="00E217E2" w:rsidRPr="0001391E">
        <w:rPr>
          <w:b/>
          <w:sz w:val="22"/>
        </w:rPr>
        <w:t>neuronal y flujo sanguíneo</w:t>
      </w:r>
      <w:r w:rsidR="00E217E2" w:rsidRPr="0001391E">
        <w:rPr>
          <w:sz w:val="22"/>
        </w:rPr>
        <w:t xml:space="preserve"> cerebral se debe a </w:t>
      </w:r>
      <w:r w:rsidR="00E217E2" w:rsidRPr="0001391E">
        <w:rPr>
          <w:b/>
          <w:sz w:val="22"/>
        </w:rPr>
        <w:t>sustancias</w:t>
      </w:r>
      <w:r w:rsidR="00D53533" w:rsidRPr="0001391E">
        <w:rPr>
          <w:b/>
          <w:sz w:val="22"/>
        </w:rPr>
        <w:t xml:space="preserve"> </w:t>
      </w:r>
      <w:r w:rsidR="00E217E2" w:rsidRPr="0001391E">
        <w:rPr>
          <w:b/>
          <w:sz w:val="22"/>
        </w:rPr>
        <w:t>liberadas de astrocitos</w:t>
      </w:r>
      <w:r w:rsidR="00E217E2" w:rsidRPr="0001391E">
        <w:rPr>
          <w:sz w:val="22"/>
        </w:rPr>
        <w:t xml:space="preserve"> (células de</w:t>
      </w:r>
      <w:r w:rsidR="00D53533" w:rsidRPr="0001391E">
        <w:rPr>
          <w:sz w:val="22"/>
        </w:rPr>
        <w:t xml:space="preserve"> </w:t>
      </w:r>
      <w:r w:rsidR="00E217E2" w:rsidRPr="0001391E">
        <w:rPr>
          <w:sz w:val="22"/>
        </w:rPr>
        <w:t xml:space="preserve">la </w:t>
      </w:r>
      <w:proofErr w:type="spellStart"/>
      <w:r w:rsidR="00E217E2" w:rsidRPr="0001391E">
        <w:rPr>
          <w:sz w:val="22"/>
        </w:rPr>
        <w:t>astroglia</w:t>
      </w:r>
      <w:proofErr w:type="spellEnd"/>
      <w:r w:rsidR="00E217E2" w:rsidRPr="0001391E">
        <w:rPr>
          <w:sz w:val="22"/>
        </w:rPr>
        <w:t xml:space="preserve">) que rodean vasos sanguíneos del </w:t>
      </w:r>
      <w:r w:rsidRPr="0001391E">
        <w:rPr>
          <w:sz w:val="22"/>
        </w:rPr>
        <w:t>SNC</w:t>
      </w:r>
      <w:r w:rsidR="00E217E2" w:rsidRPr="0001391E">
        <w:rPr>
          <w:sz w:val="22"/>
        </w:rPr>
        <w:t xml:space="preserve">. </w:t>
      </w:r>
    </w:p>
    <w:p w:rsidR="00D53533" w:rsidRDefault="00D53533" w:rsidP="0001391E">
      <w:pPr>
        <w:rPr>
          <w:sz w:val="22"/>
        </w:rPr>
      </w:pPr>
    </w:p>
    <w:p w:rsidR="00D53533" w:rsidRPr="0001391E" w:rsidRDefault="00E217E2" w:rsidP="00896C05">
      <w:pPr>
        <w:pStyle w:val="Prrafodelista"/>
        <w:numPr>
          <w:ilvl w:val="0"/>
          <w:numId w:val="8"/>
        </w:numPr>
        <w:ind w:left="360"/>
        <w:rPr>
          <w:sz w:val="22"/>
        </w:rPr>
      </w:pPr>
      <w:r w:rsidRPr="0001391E">
        <w:rPr>
          <w:b/>
          <w:sz w:val="22"/>
        </w:rPr>
        <w:t>Los astrocitos</w:t>
      </w:r>
      <w:r w:rsidRPr="0001391E">
        <w:rPr>
          <w:sz w:val="22"/>
        </w:rPr>
        <w:t xml:space="preserve"> son células </w:t>
      </w:r>
      <w:r w:rsidRPr="0001391E">
        <w:rPr>
          <w:b/>
          <w:sz w:val="22"/>
        </w:rPr>
        <w:t>no neuronales</w:t>
      </w:r>
      <w:r w:rsidRPr="0001391E">
        <w:rPr>
          <w:sz w:val="22"/>
        </w:rPr>
        <w:t xml:space="preserve"> en forma</w:t>
      </w:r>
      <w:r w:rsidR="00D53533" w:rsidRPr="0001391E">
        <w:rPr>
          <w:sz w:val="22"/>
        </w:rPr>
        <w:t xml:space="preserve"> </w:t>
      </w:r>
      <w:r w:rsidRPr="0001391E">
        <w:rPr>
          <w:sz w:val="22"/>
        </w:rPr>
        <w:t xml:space="preserve">de </w:t>
      </w:r>
      <w:r w:rsidRPr="0001391E">
        <w:rPr>
          <w:b/>
          <w:sz w:val="22"/>
        </w:rPr>
        <w:t>estrella</w:t>
      </w:r>
      <w:r w:rsidRPr="0001391E">
        <w:rPr>
          <w:sz w:val="22"/>
        </w:rPr>
        <w:t xml:space="preserve"> que dan </w:t>
      </w:r>
      <w:r w:rsidRPr="0001391E">
        <w:rPr>
          <w:b/>
          <w:sz w:val="22"/>
        </w:rPr>
        <w:t>sostén y protección</w:t>
      </w:r>
      <w:r w:rsidRPr="0001391E">
        <w:rPr>
          <w:sz w:val="22"/>
        </w:rPr>
        <w:t xml:space="preserve"> a las neuronas, además</w:t>
      </w:r>
      <w:r w:rsidR="00D53533" w:rsidRPr="0001391E">
        <w:rPr>
          <w:sz w:val="22"/>
        </w:rPr>
        <w:t xml:space="preserve"> </w:t>
      </w:r>
      <w:r w:rsidRPr="0001391E">
        <w:rPr>
          <w:sz w:val="22"/>
        </w:rPr>
        <w:t xml:space="preserve">de </w:t>
      </w:r>
      <w:r w:rsidRPr="0001391E">
        <w:rPr>
          <w:b/>
          <w:sz w:val="22"/>
        </w:rPr>
        <w:t>aportarles nutrición</w:t>
      </w:r>
      <w:r w:rsidRPr="0001391E">
        <w:rPr>
          <w:sz w:val="22"/>
        </w:rPr>
        <w:t xml:space="preserve">. </w:t>
      </w:r>
    </w:p>
    <w:p w:rsidR="00D53533" w:rsidRPr="0001391E" w:rsidRDefault="00E217E2" w:rsidP="00896C05">
      <w:pPr>
        <w:pStyle w:val="Prrafodelista"/>
        <w:numPr>
          <w:ilvl w:val="0"/>
          <w:numId w:val="8"/>
        </w:numPr>
        <w:ind w:left="360"/>
        <w:rPr>
          <w:sz w:val="22"/>
        </w:rPr>
      </w:pPr>
      <w:r w:rsidRPr="0001391E">
        <w:rPr>
          <w:sz w:val="22"/>
        </w:rPr>
        <w:t xml:space="preserve">Presentan </w:t>
      </w:r>
      <w:r w:rsidRPr="00833AAE">
        <w:rPr>
          <w:b/>
          <w:sz w:val="22"/>
        </w:rPr>
        <w:t>proyecciones</w:t>
      </w:r>
      <w:r w:rsidRPr="0001391E">
        <w:rPr>
          <w:sz w:val="22"/>
        </w:rPr>
        <w:t xml:space="preserve"> en contacto con </w:t>
      </w:r>
      <w:r w:rsidRPr="00833AAE">
        <w:rPr>
          <w:b/>
          <w:sz w:val="22"/>
        </w:rPr>
        <w:t>neuronas y vasos sanguíneos</w:t>
      </w:r>
      <w:r w:rsidR="00D53533" w:rsidRPr="0001391E">
        <w:rPr>
          <w:sz w:val="22"/>
        </w:rPr>
        <w:t xml:space="preserve"> </w:t>
      </w:r>
      <w:r w:rsidRPr="00833AAE">
        <w:rPr>
          <w:b/>
          <w:sz w:val="22"/>
        </w:rPr>
        <w:t>circundantes</w:t>
      </w:r>
      <w:r w:rsidRPr="0001391E">
        <w:rPr>
          <w:sz w:val="22"/>
        </w:rPr>
        <w:t>, proporciona</w:t>
      </w:r>
      <w:r w:rsidR="00833AAE">
        <w:rPr>
          <w:sz w:val="22"/>
        </w:rPr>
        <w:t>ndo</w:t>
      </w:r>
      <w:r w:rsidRPr="0001391E">
        <w:rPr>
          <w:sz w:val="22"/>
        </w:rPr>
        <w:t xml:space="preserve"> un mecanismo potencial de</w:t>
      </w:r>
      <w:r w:rsidR="00D53533" w:rsidRPr="0001391E">
        <w:rPr>
          <w:sz w:val="22"/>
        </w:rPr>
        <w:t xml:space="preserve"> </w:t>
      </w:r>
      <w:r w:rsidRPr="00833AAE">
        <w:rPr>
          <w:b/>
          <w:sz w:val="22"/>
        </w:rPr>
        <w:t>comunicación neurovascular</w:t>
      </w:r>
      <w:r w:rsidRPr="0001391E">
        <w:rPr>
          <w:sz w:val="22"/>
        </w:rPr>
        <w:t xml:space="preserve">. </w:t>
      </w:r>
    </w:p>
    <w:p w:rsidR="00E217E2" w:rsidRPr="0001391E" w:rsidRDefault="00E217E2" w:rsidP="00896C05">
      <w:pPr>
        <w:pStyle w:val="Prrafodelista"/>
        <w:numPr>
          <w:ilvl w:val="0"/>
          <w:numId w:val="8"/>
        </w:numPr>
        <w:ind w:left="360"/>
        <w:rPr>
          <w:sz w:val="22"/>
        </w:rPr>
      </w:pPr>
      <w:r w:rsidRPr="00833AAE">
        <w:rPr>
          <w:b/>
          <w:sz w:val="22"/>
        </w:rPr>
        <w:t>Los astrocitos de la materia gris</w:t>
      </w:r>
      <w:r w:rsidR="00D53533" w:rsidRPr="00833AAE">
        <w:rPr>
          <w:b/>
          <w:sz w:val="22"/>
        </w:rPr>
        <w:t xml:space="preserve"> </w:t>
      </w:r>
      <w:r w:rsidRPr="00833AAE">
        <w:rPr>
          <w:b/>
          <w:sz w:val="22"/>
        </w:rPr>
        <w:t>(astrocitos protoplásmicos</w:t>
      </w:r>
      <w:r w:rsidRPr="0001391E">
        <w:rPr>
          <w:sz w:val="22"/>
        </w:rPr>
        <w:t>) extienden finas prolongaciones que</w:t>
      </w:r>
      <w:r w:rsidR="00D53533" w:rsidRPr="0001391E">
        <w:rPr>
          <w:sz w:val="22"/>
        </w:rPr>
        <w:t xml:space="preserve"> </w:t>
      </w:r>
      <w:r w:rsidRPr="0001391E">
        <w:rPr>
          <w:sz w:val="22"/>
        </w:rPr>
        <w:t>cubren la mayoría de las sinapsis y las grandes prolongaciones</w:t>
      </w:r>
      <w:r w:rsidR="00D53533" w:rsidRPr="0001391E">
        <w:rPr>
          <w:sz w:val="22"/>
        </w:rPr>
        <w:t xml:space="preserve"> </w:t>
      </w:r>
      <w:r w:rsidRPr="0001391E">
        <w:rPr>
          <w:sz w:val="22"/>
        </w:rPr>
        <w:t>alimenticias que se yuxtaponen estrechamente a la pared vascular</w:t>
      </w:r>
      <w:r w:rsidR="00D53533" w:rsidRPr="0001391E">
        <w:rPr>
          <w:sz w:val="22"/>
        </w:rPr>
        <w:t>.</w:t>
      </w:r>
    </w:p>
    <w:p w:rsidR="00D53533" w:rsidRDefault="00D53533" w:rsidP="0001391E">
      <w:pPr>
        <w:rPr>
          <w:sz w:val="22"/>
        </w:rPr>
      </w:pPr>
    </w:p>
    <w:p w:rsidR="00D53533" w:rsidRDefault="00833AAE" w:rsidP="00896C05">
      <w:pPr>
        <w:pStyle w:val="Prrafodelista"/>
        <w:numPr>
          <w:ilvl w:val="0"/>
          <w:numId w:val="8"/>
        </w:numPr>
        <w:ind w:left="360"/>
        <w:rPr>
          <w:sz w:val="22"/>
        </w:rPr>
      </w:pPr>
      <w:r w:rsidRPr="00833AAE">
        <w:rPr>
          <w:b/>
          <w:sz w:val="22"/>
        </w:rPr>
        <w:t>L</w:t>
      </w:r>
      <w:r w:rsidR="00E217E2" w:rsidRPr="00833AAE">
        <w:rPr>
          <w:b/>
          <w:sz w:val="22"/>
        </w:rPr>
        <w:t>a estimulación</w:t>
      </w:r>
      <w:r w:rsidR="00D53533" w:rsidRPr="00833AAE">
        <w:rPr>
          <w:b/>
          <w:sz w:val="22"/>
        </w:rPr>
        <w:t xml:space="preserve"> </w:t>
      </w:r>
      <w:r w:rsidR="00E217E2" w:rsidRPr="00833AAE">
        <w:rPr>
          <w:b/>
          <w:sz w:val="22"/>
        </w:rPr>
        <w:t>eléctrica de las neuronas glutaminérgicas de excitación</w:t>
      </w:r>
      <w:r w:rsidR="00D53533" w:rsidRPr="0001391E">
        <w:rPr>
          <w:sz w:val="22"/>
        </w:rPr>
        <w:t xml:space="preserve"> </w:t>
      </w:r>
      <w:r w:rsidR="00E217E2" w:rsidRPr="0001391E">
        <w:rPr>
          <w:sz w:val="22"/>
        </w:rPr>
        <w:t xml:space="preserve">conduce a aumentos en la concentración intracelular de </w:t>
      </w:r>
      <w:r w:rsidR="00E217E2" w:rsidRPr="00833AAE">
        <w:rPr>
          <w:b/>
          <w:sz w:val="22"/>
        </w:rPr>
        <w:t>iones</w:t>
      </w:r>
      <w:r w:rsidR="00D53533" w:rsidRPr="00833AAE">
        <w:rPr>
          <w:b/>
          <w:sz w:val="22"/>
        </w:rPr>
        <w:t xml:space="preserve"> </w:t>
      </w:r>
      <w:r w:rsidR="00E217E2" w:rsidRPr="00833AAE">
        <w:rPr>
          <w:b/>
          <w:sz w:val="22"/>
        </w:rPr>
        <w:t>calcio</w:t>
      </w:r>
      <w:r w:rsidR="00E217E2" w:rsidRPr="0001391E">
        <w:rPr>
          <w:sz w:val="22"/>
        </w:rPr>
        <w:t xml:space="preserve"> en las prolongaciones alimenticias de los astrocitos y en</w:t>
      </w:r>
      <w:r w:rsidR="00D53533" w:rsidRPr="0001391E">
        <w:rPr>
          <w:sz w:val="22"/>
        </w:rPr>
        <w:t xml:space="preserve"> </w:t>
      </w:r>
      <w:r w:rsidR="00E217E2" w:rsidRPr="0001391E">
        <w:rPr>
          <w:sz w:val="22"/>
        </w:rPr>
        <w:t xml:space="preserve">la dilatación de las arteriolas cercanas. </w:t>
      </w:r>
    </w:p>
    <w:p w:rsidR="00D40A53" w:rsidRPr="00D40A53" w:rsidRDefault="00D40A53" w:rsidP="00D40A53">
      <w:pPr>
        <w:pStyle w:val="Prrafodelista"/>
        <w:rPr>
          <w:sz w:val="22"/>
        </w:rPr>
      </w:pPr>
    </w:p>
    <w:p w:rsidR="00D53533" w:rsidRPr="0001391E" w:rsidRDefault="00833AAE" w:rsidP="00896C05">
      <w:pPr>
        <w:pStyle w:val="Prrafodelista"/>
        <w:numPr>
          <w:ilvl w:val="0"/>
          <w:numId w:val="8"/>
        </w:numPr>
        <w:ind w:left="360"/>
        <w:rPr>
          <w:sz w:val="22"/>
        </w:rPr>
      </w:pPr>
      <w:r w:rsidRPr="00833AAE">
        <w:rPr>
          <w:b/>
          <w:sz w:val="22"/>
        </w:rPr>
        <w:t>L</w:t>
      </w:r>
      <w:r w:rsidR="00E217E2" w:rsidRPr="00833AAE">
        <w:rPr>
          <w:b/>
          <w:sz w:val="22"/>
        </w:rPr>
        <w:t>a vasodilatación</w:t>
      </w:r>
      <w:r w:rsidR="00E217E2" w:rsidRPr="0001391E">
        <w:rPr>
          <w:sz w:val="22"/>
        </w:rPr>
        <w:t xml:space="preserve"> está mediada por varios </w:t>
      </w:r>
      <w:r w:rsidR="00E217E2" w:rsidRPr="00833AAE">
        <w:rPr>
          <w:b/>
          <w:sz w:val="22"/>
        </w:rPr>
        <w:t>metabolitos</w:t>
      </w:r>
      <w:r w:rsidR="00D53533" w:rsidRPr="00833AAE">
        <w:rPr>
          <w:b/>
          <w:sz w:val="22"/>
        </w:rPr>
        <w:t xml:space="preserve"> </w:t>
      </w:r>
      <w:r w:rsidR="00E217E2" w:rsidRPr="00833AAE">
        <w:rPr>
          <w:b/>
          <w:sz w:val="22"/>
        </w:rPr>
        <w:t>vasoactivos</w:t>
      </w:r>
      <w:r w:rsidR="00E217E2" w:rsidRPr="0001391E">
        <w:rPr>
          <w:sz w:val="22"/>
        </w:rPr>
        <w:t xml:space="preserve"> liberados de los </w:t>
      </w:r>
      <w:r w:rsidR="00E217E2" w:rsidRPr="00833AAE">
        <w:rPr>
          <w:b/>
          <w:sz w:val="22"/>
        </w:rPr>
        <w:t>astrocitos</w:t>
      </w:r>
      <w:r w:rsidR="00E217E2" w:rsidRPr="0001391E">
        <w:rPr>
          <w:sz w:val="22"/>
        </w:rPr>
        <w:t xml:space="preserve">. </w:t>
      </w:r>
    </w:p>
    <w:p w:rsidR="00E217E2" w:rsidRPr="0001391E" w:rsidRDefault="00A2615E" w:rsidP="00896C05">
      <w:pPr>
        <w:pStyle w:val="Prrafodelista"/>
        <w:numPr>
          <w:ilvl w:val="0"/>
          <w:numId w:val="8"/>
        </w:numPr>
        <w:ind w:left="360"/>
        <w:rPr>
          <w:sz w:val="22"/>
        </w:rPr>
      </w:pPr>
      <w:r>
        <w:rPr>
          <w:sz w:val="22"/>
        </w:rPr>
        <w:t>E</w:t>
      </w:r>
      <w:r w:rsidR="00E217E2" w:rsidRPr="0001391E">
        <w:rPr>
          <w:sz w:val="22"/>
        </w:rPr>
        <w:t xml:space="preserve">n la mediación de la </w:t>
      </w:r>
      <w:r w:rsidR="00E217E2" w:rsidRPr="00A2615E">
        <w:rPr>
          <w:b/>
          <w:sz w:val="22"/>
        </w:rPr>
        <w:t>vasodilatación local</w:t>
      </w:r>
      <w:r w:rsidR="00E217E2" w:rsidRPr="0001391E">
        <w:rPr>
          <w:sz w:val="22"/>
        </w:rPr>
        <w:t xml:space="preserve"> son importantes</w:t>
      </w:r>
      <w:r w:rsidR="00D53533" w:rsidRPr="0001391E">
        <w:rPr>
          <w:sz w:val="22"/>
        </w:rPr>
        <w:t xml:space="preserve"> </w:t>
      </w:r>
      <w:r w:rsidR="00E217E2" w:rsidRPr="0001391E">
        <w:rPr>
          <w:sz w:val="22"/>
        </w:rPr>
        <w:t xml:space="preserve">el </w:t>
      </w:r>
      <w:r w:rsidR="00E217E2" w:rsidRPr="00A2615E">
        <w:rPr>
          <w:b/>
          <w:sz w:val="22"/>
        </w:rPr>
        <w:t>ácido nítrico</w:t>
      </w:r>
      <w:r w:rsidR="00E217E2" w:rsidRPr="0001391E">
        <w:rPr>
          <w:sz w:val="22"/>
        </w:rPr>
        <w:t xml:space="preserve">, los </w:t>
      </w:r>
      <w:r w:rsidR="00E217E2" w:rsidRPr="00A2615E">
        <w:rPr>
          <w:b/>
          <w:sz w:val="22"/>
        </w:rPr>
        <w:t>metabolitos</w:t>
      </w:r>
      <w:r w:rsidR="00E217E2" w:rsidRPr="0001391E">
        <w:rPr>
          <w:sz w:val="22"/>
        </w:rPr>
        <w:t xml:space="preserve"> del </w:t>
      </w:r>
      <w:r w:rsidR="00E217E2" w:rsidRPr="00A2615E">
        <w:rPr>
          <w:b/>
          <w:sz w:val="22"/>
        </w:rPr>
        <w:t>ácido araquidónico</w:t>
      </w:r>
      <w:r w:rsidR="00E217E2" w:rsidRPr="0001391E">
        <w:rPr>
          <w:sz w:val="22"/>
        </w:rPr>
        <w:t xml:space="preserve">, los </w:t>
      </w:r>
      <w:r w:rsidRPr="00A2615E">
        <w:rPr>
          <w:b/>
          <w:sz w:val="22"/>
        </w:rPr>
        <w:t>K+</w:t>
      </w:r>
      <w:r w:rsidR="00E217E2" w:rsidRPr="0001391E">
        <w:rPr>
          <w:sz w:val="22"/>
        </w:rPr>
        <w:t xml:space="preserve">, la </w:t>
      </w:r>
      <w:r w:rsidR="00E217E2" w:rsidRPr="00A2615E">
        <w:rPr>
          <w:b/>
          <w:sz w:val="22"/>
        </w:rPr>
        <w:t>adenosina</w:t>
      </w:r>
      <w:r w:rsidR="00E217E2" w:rsidRPr="0001391E">
        <w:rPr>
          <w:sz w:val="22"/>
        </w:rPr>
        <w:t xml:space="preserve"> y </w:t>
      </w:r>
      <w:r w:rsidR="00E217E2" w:rsidRPr="00A2615E">
        <w:rPr>
          <w:b/>
          <w:sz w:val="22"/>
        </w:rPr>
        <w:t xml:space="preserve">otras sustancias </w:t>
      </w:r>
      <w:r w:rsidRPr="00A2615E">
        <w:rPr>
          <w:b/>
          <w:sz w:val="22"/>
        </w:rPr>
        <w:t xml:space="preserve">de </w:t>
      </w:r>
      <w:r w:rsidR="00E217E2" w:rsidRPr="00A2615E">
        <w:rPr>
          <w:b/>
          <w:sz w:val="22"/>
        </w:rPr>
        <w:t>los astrocitos</w:t>
      </w:r>
      <w:r w:rsidR="00D53533" w:rsidRPr="0001391E">
        <w:rPr>
          <w:sz w:val="22"/>
        </w:rPr>
        <w:t xml:space="preserve"> </w:t>
      </w:r>
      <w:r w:rsidR="00E217E2" w:rsidRPr="0001391E">
        <w:rPr>
          <w:sz w:val="22"/>
        </w:rPr>
        <w:t>como respuesta a la estimulación de neuronas de excitación</w:t>
      </w:r>
      <w:r w:rsidR="00D53533" w:rsidRPr="0001391E">
        <w:rPr>
          <w:sz w:val="22"/>
        </w:rPr>
        <w:t xml:space="preserve"> </w:t>
      </w:r>
      <w:r w:rsidR="00E217E2" w:rsidRPr="0001391E">
        <w:rPr>
          <w:sz w:val="22"/>
        </w:rPr>
        <w:t>adyacentes.</w:t>
      </w:r>
    </w:p>
    <w:p w:rsidR="00E217E2" w:rsidRPr="00E217E2" w:rsidRDefault="00E217E2" w:rsidP="00E217E2">
      <w:pPr>
        <w:pStyle w:val="Ttulo2"/>
      </w:pPr>
      <w:r w:rsidRPr="00E217E2">
        <w:lastRenderedPageBreak/>
        <w:t xml:space="preserve">Medición del flujo sanguíneo cerebral y efectos sobre él de la actividad cerebral. </w:t>
      </w:r>
    </w:p>
    <w:p w:rsidR="00E26CC4" w:rsidRPr="00D40A53" w:rsidRDefault="00F000E6" w:rsidP="00896C05">
      <w:pPr>
        <w:pStyle w:val="Prrafodelista"/>
        <w:numPr>
          <w:ilvl w:val="0"/>
          <w:numId w:val="42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0288" behindDoc="0" locked="0" layoutInCell="1" allowOverlap="1" wp14:anchorId="5223AADB" wp14:editId="3D5E8813">
            <wp:simplePos x="0" y="0"/>
            <wp:positionH relativeFrom="column">
              <wp:posOffset>4018915</wp:posOffset>
            </wp:positionH>
            <wp:positionV relativeFrom="paragraph">
              <wp:posOffset>45085</wp:posOffset>
            </wp:positionV>
            <wp:extent cx="3267075" cy="2111375"/>
            <wp:effectExtent l="0" t="0" r="9525" b="3175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67075" cy="2111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15E" w:rsidRPr="00D40A53">
        <w:rPr>
          <w:sz w:val="22"/>
        </w:rPr>
        <w:t>S</w:t>
      </w:r>
      <w:r w:rsidR="00E217E2" w:rsidRPr="00D40A53">
        <w:rPr>
          <w:sz w:val="22"/>
        </w:rPr>
        <w:t xml:space="preserve">e inyecta en la </w:t>
      </w:r>
      <w:r w:rsidR="00E217E2" w:rsidRPr="00D40A53">
        <w:rPr>
          <w:b/>
          <w:sz w:val="22"/>
        </w:rPr>
        <w:t>arteria carótida</w:t>
      </w:r>
      <w:r w:rsidR="00E217E2" w:rsidRPr="00D40A53">
        <w:rPr>
          <w:sz w:val="22"/>
        </w:rPr>
        <w:t xml:space="preserve"> </w:t>
      </w:r>
      <w:r w:rsidR="00E217E2" w:rsidRPr="00D40A53">
        <w:rPr>
          <w:b/>
          <w:sz w:val="22"/>
        </w:rPr>
        <w:t>xenón radiactivo</w:t>
      </w:r>
      <w:r w:rsidR="00E217E2" w:rsidRPr="00D40A53">
        <w:rPr>
          <w:sz w:val="22"/>
        </w:rPr>
        <w:t>; se recoge la radiactividad de</w:t>
      </w:r>
      <w:r w:rsidR="00D53533" w:rsidRPr="00D40A53">
        <w:rPr>
          <w:sz w:val="22"/>
        </w:rPr>
        <w:t xml:space="preserve"> </w:t>
      </w:r>
      <w:r w:rsidR="00E217E2" w:rsidRPr="00D40A53">
        <w:rPr>
          <w:sz w:val="22"/>
        </w:rPr>
        <w:t>cada segmento cortical a medida que la sustancia atraviesa el</w:t>
      </w:r>
      <w:r w:rsidR="00D53533" w:rsidRPr="00D40A53">
        <w:rPr>
          <w:sz w:val="22"/>
        </w:rPr>
        <w:t xml:space="preserve"> </w:t>
      </w:r>
      <w:r w:rsidR="00E217E2" w:rsidRPr="00D40A53">
        <w:rPr>
          <w:sz w:val="22"/>
        </w:rPr>
        <w:t>tejido cerebral</w:t>
      </w:r>
      <w:r w:rsidR="00A2615E" w:rsidRPr="00D40A53">
        <w:rPr>
          <w:sz w:val="22"/>
        </w:rPr>
        <w:t xml:space="preserve">; </w:t>
      </w:r>
    </w:p>
    <w:p w:rsidR="00E26CC4" w:rsidRDefault="00E26CC4" w:rsidP="00E26CC4">
      <w:pPr>
        <w:pStyle w:val="Prrafodelista"/>
        <w:ind w:left="360"/>
        <w:rPr>
          <w:sz w:val="22"/>
        </w:rPr>
      </w:pPr>
    </w:p>
    <w:p w:rsidR="00D53533" w:rsidRDefault="00A2615E" w:rsidP="00896C05">
      <w:pPr>
        <w:pStyle w:val="Prrafodelista"/>
        <w:numPr>
          <w:ilvl w:val="0"/>
          <w:numId w:val="9"/>
        </w:numPr>
        <w:ind w:left="360"/>
        <w:rPr>
          <w:sz w:val="22"/>
        </w:rPr>
      </w:pPr>
      <w:r>
        <w:rPr>
          <w:sz w:val="22"/>
        </w:rPr>
        <w:t>S</w:t>
      </w:r>
      <w:r w:rsidR="00E217E2" w:rsidRPr="00A2615E">
        <w:rPr>
          <w:sz w:val="22"/>
        </w:rPr>
        <w:t xml:space="preserve">e ajustan </w:t>
      </w:r>
      <w:r w:rsidR="00E217E2" w:rsidRPr="00A2615E">
        <w:rPr>
          <w:b/>
          <w:sz w:val="22"/>
        </w:rPr>
        <w:t>256 detectores</w:t>
      </w:r>
      <w:r w:rsidR="00D53533" w:rsidRPr="00A2615E">
        <w:rPr>
          <w:sz w:val="22"/>
        </w:rPr>
        <w:t xml:space="preserve"> </w:t>
      </w:r>
      <w:r w:rsidR="00E217E2" w:rsidRPr="00A2615E">
        <w:rPr>
          <w:b/>
          <w:sz w:val="22"/>
        </w:rPr>
        <w:t>de radiación</w:t>
      </w:r>
      <w:r w:rsidR="00E217E2" w:rsidRPr="00A2615E">
        <w:rPr>
          <w:sz w:val="22"/>
        </w:rPr>
        <w:t xml:space="preserve"> contra la superficie de la corteza. </w:t>
      </w:r>
    </w:p>
    <w:p w:rsidR="00E26CC4" w:rsidRPr="00A2615E" w:rsidRDefault="00E26CC4" w:rsidP="00E26CC4">
      <w:pPr>
        <w:pStyle w:val="Prrafodelista"/>
        <w:ind w:left="360"/>
        <w:rPr>
          <w:sz w:val="22"/>
        </w:rPr>
      </w:pPr>
    </w:p>
    <w:p w:rsidR="00E217E2" w:rsidRPr="00A2615E" w:rsidRDefault="00E217E2" w:rsidP="00896C05">
      <w:pPr>
        <w:pStyle w:val="Prrafodelista"/>
        <w:numPr>
          <w:ilvl w:val="0"/>
          <w:numId w:val="9"/>
        </w:numPr>
        <w:ind w:left="360"/>
        <w:rPr>
          <w:sz w:val="22"/>
        </w:rPr>
      </w:pPr>
      <w:r w:rsidRPr="00A2615E">
        <w:rPr>
          <w:b/>
          <w:sz w:val="22"/>
        </w:rPr>
        <w:t>La rapidez del</w:t>
      </w:r>
      <w:r w:rsidR="00D53533" w:rsidRPr="00A2615E">
        <w:rPr>
          <w:b/>
          <w:sz w:val="22"/>
        </w:rPr>
        <w:t xml:space="preserve"> </w:t>
      </w:r>
      <w:r w:rsidRPr="00A2615E">
        <w:rPr>
          <w:b/>
          <w:sz w:val="22"/>
        </w:rPr>
        <w:t>ascenso y declive de la radiactividad</w:t>
      </w:r>
      <w:r w:rsidRPr="00A2615E">
        <w:rPr>
          <w:sz w:val="22"/>
        </w:rPr>
        <w:t xml:space="preserve"> en cada segmento tisular</w:t>
      </w:r>
      <w:r w:rsidR="00D53533" w:rsidRPr="00A2615E">
        <w:rPr>
          <w:sz w:val="22"/>
        </w:rPr>
        <w:t xml:space="preserve"> </w:t>
      </w:r>
      <w:r w:rsidRPr="00A2615E">
        <w:rPr>
          <w:sz w:val="22"/>
        </w:rPr>
        <w:t xml:space="preserve">aporta una medida directa de la </w:t>
      </w:r>
      <w:r w:rsidRPr="00A2615E">
        <w:rPr>
          <w:b/>
          <w:sz w:val="22"/>
        </w:rPr>
        <w:t>velocidad del flujo sanguíneo</w:t>
      </w:r>
      <w:r w:rsidRPr="00A2615E">
        <w:rPr>
          <w:sz w:val="22"/>
        </w:rPr>
        <w:t>.</w:t>
      </w:r>
    </w:p>
    <w:p w:rsidR="00D53533" w:rsidRPr="00E217E2" w:rsidRDefault="00D53533" w:rsidP="00A2615E">
      <w:pPr>
        <w:rPr>
          <w:sz w:val="22"/>
        </w:rPr>
      </w:pPr>
    </w:p>
    <w:p w:rsidR="00D53533" w:rsidRPr="00A2615E" w:rsidRDefault="00A2615E" w:rsidP="00896C05">
      <w:pPr>
        <w:pStyle w:val="Prrafodelista"/>
        <w:numPr>
          <w:ilvl w:val="0"/>
          <w:numId w:val="9"/>
        </w:numPr>
        <w:ind w:left="360"/>
        <w:rPr>
          <w:sz w:val="22"/>
        </w:rPr>
      </w:pPr>
      <w:r w:rsidRPr="00A2615E">
        <w:rPr>
          <w:b/>
          <w:sz w:val="22"/>
        </w:rPr>
        <w:t>E</w:t>
      </w:r>
      <w:r w:rsidR="00E217E2" w:rsidRPr="00A2615E">
        <w:rPr>
          <w:b/>
          <w:sz w:val="22"/>
        </w:rPr>
        <w:t>l flujo sanguíneo</w:t>
      </w:r>
      <w:r w:rsidR="00D53533" w:rsidRPr="00A2615E">
        <w:rPr>
          <w:b/>
          <w:sz w:val="22"/>
        </w:rPr>
        <w:t xml:space="preserve"> </w:t>
      </w:r>
      <w:r w:rsidR="00E217E2" w:rsidRPr="00A2615E">
        <w:rPr>
          <w:b/>
          <w:sz w:val="22"/>
        </w:rPr>
        <w:t>del encéfalo</w:t>
      </w:r>
      <w:r w:rsidR="00E217E2" w:rsidRPr="00A2615E">
        <w:rPr>
          <w:sz w:val="22"/>
        </w:rPr>
        <w:t xml:space="preserve"> varía en cada segmento individual hasta un 100-</w:t>
      </w:r>
      <w:r w:rsidR="00D53533" w:rsidRPr="00A2615E">
        <w:rPr>
          <w:sz w:val="22"/>
        </w:rPr>
        <w:t xml:space="preserve"> </w:t>
      </w:r>
      <w:r w:rsidR="00E217E2" w:rsidRPr="00A2615E">
        <w:rPr>
          <w:sz w:val="22"/>
        </w:rPr>
        <w:t>150% en cuestión de segundos como respuesta a los cambios</w:t>
      </w:r>
      <w:r w:rsidR="00D53533" w:rsidRPr="00A2615E">
        <w:rPr>
          <w:sz w:val="22"/>
        </w:rPr>
        <w:t xml:space="preserve"> </w:t>
      </w:r>
      <w:r w:rsidR="00E217E2" w:rsidRPr="00A2615E">
        <w:rPr>
          <w:sz w:val="22"/>
        </w:rPr>
        <w:t xml:space="preserve">ocurridos en la actividad neuronal local. </w:t>
      </w:r>
    </w:p>
    <w:p w:rsidR="00D53533" w:rsidRDefault="00EC2D13" w:rsidP="00A2615E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1312" behindDoc="0" locked="0" layoutInCell="1" allowOverlap="1" wp14:anchorId="5499FC7B" wp14:editId="3277E947">
            <wp:simplePos x="0" y="0"/>
            <wp:positionH relativeFrom="column">
              <wp:posOffset>4886325</wp:posOffset>
            </wp:positionH>
            <wp:positionV relativeFrom="paragraph">
              <wp:posOffset>35560</wp:posOffset>
            </wp:positionV>
            <wp:extent cx="2333625" cy="2057400"/>
            <wp:effectExtent l="0" t="0" r="9525" b="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33625" cy="205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7E2" w:rsidRDefault="00E217E2" w:rsidP="00E217E2">
      <w:pPr>
        <w:pStyle w:val="Ttulo2"/>
      </w:pPr>
      <w:r w:rsidRPr="00E217E2">
        <w:t xml:space="preserve">La autorregulación del flujo sanguíneo cerebral protege al cerebro de fluctuaciones en la presión arterial. </w:t>
      </w:r>
    </w:p>
    <w:p w:rsidR="00006D2B" w:rsidRPr="00006D2B" w:rsidRDefault="00006D2B" w:rsidP="00006D2B"/>
    <w:p w:rsidR="00F000E6" w:rsidRPr="00F000E6" w:rsidRDefault="00484AFB" w:rsidP="00896C05">
      <w:pPr>
        <w:pStyle w:val="Prrafodelista"/>
        <w:numPr>
          <w:ilvl w:val="0"/>
          <w:numId w:val="10"/>
        </w:numPr>
        <w:ind w:left="360"/>
        <w:rPr>
          <w:sz w:val="22"/>
        </w:rPr>
      </w:pPr>
      <w:r w:rsidRPr="00484AFB">
        <w:rPr>
          <w:b/>
          <w:sz w:val="22"/>
        </w:rPr>
        <w:t>E</w:t>
      </w:r>
      <w:r w:rsidR="00E217E2" w:rsidRPr="00484AFB">
        <w:rPr>
          <w:b/>
          <w:sz w:val="22"/>
        </w:rPr>
        <w:t>l flujo sanguíneo cerebral</w:t>
      </w:r>
      <w:r w:rsidR="00E217E2" w:rsidRPr="00F000E6">
        <w:rPr>
          <w:sz w:val="22"/>
        </w:rPr>
        <w:t xml:space="preserve"> </w:t>
      </w:r>
      <w:r w:rsidR="00E217E2" w:rsidRPr="00484AFB">
        <w:rPr>
          <w:b/>
          <w:sz w:val="22"/>
        </w:rPr>
        <w:t>está</w:t>
      </w:r>
      <w:r w:rsidR="00F000E6" w:rsidRPr="00484AFB">
        <w:rPr>
          <w:b/>
          <w:sz w:val="22"/>
        </w:rPr>
        <w:t xml:space="preserve"> </w:t>
      </w:r>
      <w:r w:rsidR="00E217E2" w:rsidRPr="00484AFB">
        <w:rPr>
          <w:b/>
          <w:sz w:val="22"/>
        </w:rPr>
        <w:t>«</w:t>
      </w:r>
      <w:r w:rsidRPr="00484AFB">
        <w:rPr>
          <w:b/>
          <w:sz w:val="22"/>
        </w:rPr>
        <w:t>AUTORREGULADO</w:t>
      </w:r>
      <w:r w:rsidR="00E217E2" w:rsidRPr="00484AFB">
        <w:rPr>
          <w:b/>
          <w:sz w:val="22"/>
        </w:rPr>
        <w:t>»</w:t>
      </w:r>
      <w:r w:rsidR="00E217E2" w:rsidRPr="00F000E6">
        <w:rPr>
          <w:sz w:val="22"/>
        </w:rPr>
        <w:t xml:space="preserve"> dentro del intervalo de</w:t>
      </w:r>
      <w:r w:rsidR="00F000E6" w:rsidRPr="00F000E6">
        <w:rPr>
          <w:sz w:val="22"/>
        </w:rPr>
        <w:t xml:space="preserve"> </w:t>
      </w:r>
      <w:r w:rsidR="00E217E2" w:rsidRPr="00484AFB">
        <w:rPr>
          <w:b/>
          <w:sz w:val="22"/>
        </w:rPr>
        <w:t xml:space="preserve">60 </w:t>
      </w:r>
      <w:r w:rsidRPr="00484AFB">
        <w:rPr>
          <w:b/>
          <w:sz w:val="22"/>
        </w:rPr>
        <w:t xml:space="preserve">a </w:t>
      </w:r>
      <w:r w:rsidR="00E217E2" w:rsidRPr="00484AFB">
        <w:rPr>
          <w:b/>
          <w:sz w:val="22"/>
        </w:rPr>
        <w:t>140 mmHg</w:t>
      </w:r>
      <w:r w:rsidR="00E217E2" w:rsidRPr="00F000E6">
        <w:rPr>
          <w:sz w:val="22"/>
        </w:rPr>
        <w:t xml:space="preserve">. </w:t>
      </w:r>
    </w:p>
    <w:p w:rsidR="00F000E6" w:rsidRDefault="00F000E6" w:rsidP="00F000E6">
      <w:pPr>
        <w:rPr>
          <w:sz w:val="22"/>
        </w:rPr>
      </w:pPr>
    </w:p>
    <w:p w:rsidR="00006D2B" w:rsidRDefault="00006D2B" w:rsidP="00896C05">
      <w:pPr>
        <w:pStyle w:val="Prrafodelista"/>
        <w:numPr>
          <w:ilvl w:val="0"/>
          <w:numId w:val="10"/>
        </w:numPr>
        <w:ind w:left="360"/>
        <w:rPr>
          <w:sz w:val="22"/>
        </w:rPr>
      </w:pPr>
      <w:r w:rsidRPr="00006D2B">
        <w:rPr>
          <w:b/>
          <w:sz w:val="22"/>
        </w:rPr>
        <w:t>L</w:t>
      </w:r>
      <w:r w:rsidR="00E217E2" w:rsidRPr="00006D2B">
        <w:rPr>
          <w:b/>
          <w:sz w:val="22"/>
        </w:rPr>
        <w:t>a presión</w:t>
      </w:r>
      <w:r w:rsidR="00F000E6" w:rsidRPr="00006D2B">
        <w:rPr>
          <w:b/>
          <w:sz w:val="22"/>
        </w:rPr>
        <w:t xml:space="preserve"> </w:t>
      </w:r>
      <w:r w:rsidR="00E217E2" w:rsidRPr="00006D2B">
        <w:rPr>
          <w:b/>
          <w:sz w:val="22"/>
        </w:rPr>
        <w:t>arterial media</w:t>
      </w:r>
      <w:r w:rsidR="00E217E2" w:rsidRPr="00F000E6">
        <w:rPr>
          <w:sz w:val="22"/>
        </w:rPr>
        <w:t xml:space="preserve"> puede bajar bruscamente hasta 60 mmHg o subir</w:t>
      </w:r>
      <w:r w:rsidR="00F000E6" w:rsidRPr="00F000E6">
        <w:rPr>
          <w:sz w:val="22"/>
        </w:rPr>
        <w:t xml:space="preserve"> </w:t>
      </w:r>
      <w:r>
        <w:rPr>
          <w:sz w:val="22"/>
        </w:rPr>
        <w:t xml:space="preserve">a </w:t>
      </w:r>
      <w:r w:rsidR="00E217E2" w:rsidRPr="00F000E6">
        <w:rPr>
          <w:sz w:val="22"/>
        </w:rPr>
        <w:t xml:space="preserve">140 mmHg </w:t>
      </w:r>
      <w:r w:rsidR="00E217E2" w:rsidRPr="00006D2B">
        <w:rPr>
          <w:b/>
          <w:sz w:val="22"/>
        </w:rPr>
        <w:t>sin que se produzca ningún cambio apreciable</w:t>
      </w:r>
      <w:r w:rsidR="00F000E6" w:rsidRPr="00006D2B">
        <w:rPr>
          <w:b/>
          <w:sz w:val="22"/>
        </w:rPr>
        <w:t xml:space="preserve"> </w:t>
      </w:r>
      <w:r w:rsidR="00E217E2" w:rsidRPr="00006D2B">
        <w:rPr>
          <w:b/>
          <w:sz w:val="22"/>
        </w:rPr>
        <w:t>en el flujo que llega</w:t>
      </w:r>
      <w:r w:rsidR="00E217E2" w:rsidRPr="00F000E6">
        <w:rPr>
          <w:sz w:val="22"/>
        </w:rPr>
        <w:t xml:space="preserve">; </w:t>
      </w:r>
    </w:p>
    <w:p w:rsidR="00006D2B" w:rsidRPr="00006D2B" w:rsidRDefault="00006D2B" w:rsidP="00006D2B">
      <w:pPr>
        <w:pStyle w:val="Prrafodelista"/>
        <w:rPr>
          <w:sz w:val="22"/>
        </w:rPr>
      </w:pPr>
    </w:p>
    <w:p w:rsidR="00F000E6" w:rsidRPr="00F000E6" w:rsidRDefault="00006D2B" w:rsidP="00896C05">
      <w:pPr>
        <w:pStyle w:val="Prrafodelista"/>
        <w:numPr>
          <w:ilvl w:val="0"/>
          <w:numId w:val="10"/>
        </w:numPr>
        <w:ind w:left="360"/>
        <w:rPr>
          <w:sz w:val="22"/>
        </w:rPr>
      </w:pPr>
      <w:r w:rsidRPr="00006D2B">
        <w:rPr>
          <w:b/>
          <w:sz w:val="22"/>
        </w:rPr>
        <w:t>E</w:t>
      </w:r>
      <w:r w:rsidR="00E217E2" w:rsidRPr="00006D2B">
        <w:rPr>
          <w:b/>
          <w:sz w:val="22"/>
        </w:rPr>
        <w:t>n personas hipertensas</w:t>
      </w:r>
      <w:r w:rsidR="00E217E2" w:rsidRPr="00F000E6">
        <w:rPr>
          <w:sz w:val="22"/>
        </w:rPr>
        <w:t>, la autorregulación</w:t>
      </w:r>
      <w:r w:rsidR="00F000E6" w:rsidRPr="00F000E6">
        <w:rPr>
          <w:sz w:val="22"/>
        </w:rPr>
        <w:t xml:space="preserve"> </w:t>
      </w:r>
      <w:r w:rsidR="00E217E2" w:rsidRPr="00F000E6">
        <w:rPr>
          <w:sz w:val="22"/>
        </w:rPr>
        <w:t>del flujo sanguíneo cerebral actúa incluso cuando la</w:t>
      </w:r>
      <w:r w:rsidR="00F000E6" w:rsidRPr="00F000E6">
        <w:rPr>
          <w:sz w:val="22"/>
        </w:rPr>
        <w:t xml:space="preserve"> </w:t>
      </w:r>
      <w:r w:rsidR="00E217E2" w:rsidRPr="00F000E6">
        <w:rPr>
          <w:sz w:val="22"/>
        </w:rPr>
        <w:t xml:space="preserve">presión arterial media sube hasta </w:t>
      </w:r>
      <w:r w:rsidR="00E217E2" w:rsidRPr="00006D2B">
        <w:rPr>
          <w:b/>
          <w:sz w:val="22"/>
        </w:rPr>
        <w:t>160 a 180 mmHg</w:t>
      </w:r>
      <w:r w:rsidR="00E217E2" w:rsidRPr="00F000E6">
        <w:rPr>
          <w:sz w:val="22"/>
        </w:rPr>
        <w:t xml:space="preserve">. </w:t>
      </w:r>
    </w:p>
    <w:p w:rsidR="00F000E6" w:rsidRDefault="00F000E6" w:rsidP="00F000E6">
      <w:pPr>
        <w:rPr>
          <w:sz w:val="22"/>
        </w:rPr>
      </w:pPr>
    </w:p>
    <w:p w:rsidR="00E217E2" w:rsidRPr="00E217E2" w:rsidRDefault="00E217E2" w:rsidP="00E217E2">
      <w:pPr>
        <w:pStyle w:val="Ttulo2"/>
      </w:pPr>
      <w:r w:rsidRPr="00E217E2">
        <w:t xml:space="preserve">Función del sistema nervioso simpático en el control del flujo sanguíneo cerebral. </w:t>
      </w:r>
    </w:p>
    <w:p w:rsidR="00F000E6" w:rsidRPr="00E76ADA" w:rsidRDefault="00E217E2" w:rsidP="00896C05">
      <w:pPr>
        <w:pStyle w:val="Prrafodelista"/>
        <w:numPr>
          <w:ilvl w:val="0"/>
          <w:numId w:val="11"/>
        </w:numPr>
        <w:ind w:left="360"/>
        <w:rPr>
          <w:sz w:val="22"/>
        </w:rPr>
      </w:pPr>
      <w:r w:rsidRPr="00C53DEF">
        <w:rPr>
          <w:b/>
          <w:sz w:val="22"/>
        </w:rPr>
        <w:t>El sistema circulatorio cerebral</w:t>
      </w:r>
      <w:r w:rsidRPr="00E76ADA">
        <w:rPr>
          <w:sz w:val="22"/>
        </w:rPr>
        <w:t xml:space="preserve"> posee</w:t>
      </w:r>
      <w:r w:rsidR="00F000E6" w:rsidRPr="00E76ADA">
        <w:rPr>
          <w:sz w:val="22"/>
        </w:rPr>
        <w:t xml:space="preserve"> </w:t>
      </w:r>
      <w:r w:rsidRPr="00C53DEF">
        <w:rPr>
          <w:b/>
          <w:sz w:val="22"/>
        </w:rPr>
        <w:t>inervación simpática</w:t>
      </w:r>
      <w:r w:rsidRPr="00E76ADA">
        <w:rPr>
          <w:sz w:val="22"/>
        </w:rPr>
        <w:t xml:space="preserve"> desde los </w:t>
      </w:r>
      <w:r w:rsidRPr="00C53DEF">
        <w:rPr>
          <w:b/>
          <w:sz w:val="22"/>
        </w:rPr>
        <w:t>ganglios</w:t>
      </w:r>
      <w:r w:rsidR="00F000E6" w:rsidRPr="00C53DEF">
        <w:rPr>
          <w:b/>
          <w:sz w:val="22"/>
        </w:rPr>
        <w:t xml:space="preserve"> </w:t>
      </w:r>
      <w:r w:rsidRPr="00C53DEF">
        <w:rPr>
          <w:b/>
          <w:sz w:val="22"/>
        </w:rPr>
        <w:t>simpáticos cervicales superiores</w:t>
      </w:r>
      <w:r w:rsidRPr="00E76ADA">
        <w:rPr>
          <w:sz w:val="22"/>
        </w:rPr>
        <w:t xml:space="preserve"> en el cuello y llega al encéfalo</w:t>
      </w:r>
      <w:r w:rsidR="00F000E6" w:rsidRPr="00E76ADA">
        <w:rPr>
          <w:sz w:val="22"/>
        </w:rPr>
        <w:t xml:space="preserve"> </w:t>
      </w:r>
      <w:r w:rsidRPr="00E76ADA">
        <w:rPr>
          <w:sz w:val="22"/>
        </w:rPr>
        <w:t xml:space="preserve">acompañando a las </w:t>
      </w:r>
      <w:r w:rsidRPr="00C53DEF">
        <w:rPr>
          <w:b/>
          <w:sz w:val="22"/>
        </w:rPr>
        <w:t>arterias cerebrales</w:t>
      </w:r>
      <w:r w:rsidRPr="00E76ADA">
        <w:rPr>
          <w:sz w:val="22"/>
        </w:rPr>
        <w:t xml:space="preserve">. </w:t>
      </w:r>
    </w:p>
    <w:p w:rsidR="00F000E6" w:rsidRPr="00E76ADA" w:rsidRDefault="00C53DEF" w:rsidP="00896C05">
      <w:pPr>
        <w:pStyle w:val="Prrafodelista"/>
        <w:numPr>
          <w:ilvl w:val="0"/>
          <w:numId w:val="11"/>
        </w:numPr>
        <w:ind w:left="360"/>
        <w:rPr>
          <w:sz w:val="22"/>
        </w:rPr>
      </w:pPr>
      <w:r w:rsidRPr="00C53DEF">
        <w:rPr>
          <w:b/>
          <w:sz w:val="22"/>
        </w:rPr>
        <w:t>S</w:t>
      </w:r>
      <w:r w:rsidR="00E217E2" w:rsidRPr="00C53DEF">
        <w:rPr>
          <w:b/>
          <w:sz w:val="22"/>
        </w:rPr>
        <w:t>e</w:t>
      </w:r>
      <w:r w:rsidR="00F000E6" w:rsidRPr="00C53DEF">
        <w:rPr>
          <w:b/>
          <w:sz w:val="22"/>
        </w:rPr>
        <w:t xml:space="preserve"> </w:t>
      </w:r>
      <w:r w:rsidR="00E217E2" w:rsidRPr="00C53DEF">
        <w:rPr>
          <w:b/>
          <w:sz w:val="22"/>
        </w:rPr>
        <w:t>encarga de las grandes arterias</w:t>
      </w:r>
      <w:r w:rsidR="00E217E2" w:rsidRPr="00E76ADA">
        <w:rPr>
          <w:sz w:val="22"/>
        </w:rPr>
        <w:t xml:space="preserve"> y las que penetran</w:t>
      </w:r>
      <w:r w:rsidR="00F000E6" w:rsidRPr="00E76ADA">
        <w:rPr>
          <w:sz w:val="22"/>
        </w:rPr>
        <w:t xml:space="preserve"> </w:t>
      </w:r>
      <w:r w:rsidR="00E217E2" w:rsidRPr="00E76ADA">
        <w:rPr>
          <w:sz w:val="22"/>
        </w:rPr>
        <w:t xml:space="preserve">en el </w:t>
      </w:r>
      <w:r w:rsidR="00E217E2" w:rsidRPr="00C53DEF">
        <w:rPr>
          <w:b/>
          <w:sz w:val="22"/>
        </w:rPr>
        <w:t>parénquima encefálico</w:t>
      </w:r>
      <w:r w:rsidR="00E217E2" w:rsidRPr="00E76ADA">
        <w:rPr>
          <w:sz w:val="22"/>
        </w:rPr>
        <w:t xml:space="preserve">. </w:t>
      </w:r>
    </w:p>
    <w:p w:rsidR="00F000E6" w:rsidRDefault="00F000E6" w:rsidP="00E76ADA">
      <w:pPr>
        <w:rPr>
          <w:sz w:val="22"/>
        </w:rPr>
      </w:pPr>
    </w:p>
    <w:p w:rsidR="00F000E6" w:rsidRPr="00E76ADA" w:rsidRDefault="00E217E2" w:rsidP="00896C05">
      <w:pPr>
        <w:pStyle w:val="Prrafodelista"/>
        <w:numPr>
          <w:ilvl w:val="0"/>
          <w:numId w:val="11"/>
        </w:numPr>
        <w:ind w:left="360"/>
        <w:rPr>
          <w:sz w:val="22"/>
        </w:rPr>
      </w:pPr>
      <w:r w:rsidRPr="00C53DEF">
        <w:rPr>
          <w:b/>
          <w:sz w:val="22"/>
        </w:rPr>
        <w:t>Cuando la presión arterial media</w:t>
      </w:r>
      <w:r w:rsidRPr="00E76ADA">
        <w:rPr>
          <w:sz w:val="22"/>
        </w:rPr>
        <w:t xml:space="preserve"> sube bruscamente hasta</w:t>
      </w:r>
      <w:r w:rsidR="00F000E6" w:rsidRPr="00E76ADA">
        <w:rPr>
          <w:sz w:val="22"/>
        </w:rPr>
        <w:t xml:space="preserve"> </w:t>
      </w:r>
      <w:r w:rsidRPr="00E76ADA">
        <w:rPr>
          <w:sz w:val="22"/>
        </w:rPr>
        <w:t xml:space="preserve">un nivel excepcionalmente alto, el </w:t>
      </w:r>
      <w:r w:rsidR="00C53DEF">
        <w:rPr>
          <w:sz w:val="22"/>
        </w:rPr>
        <w:t xml:space="preserve">SN </w:t>
      </w:r>
      <w:r w:rsidRPr="00C53DEF">
        <w:rPr>
          <w:b/>
          <w:sz w:val="22"/>
        </w:rPr>
        <w:t>simpático</w:t>
      </w:r>
      <w:r w:rsidRPr="00E76ADA">
        <w:rPr>
          <w:sz w:val="22"/>
        </w:rPr>
        <w:t xml:space="preserve"> contrae las arterias cerebrales grande</w:t>
      </w:r>
      <w:r w:rsidR="00C53DEF">
        <w:rPr>
          <w:sz w:val="22"/>
        </w:rPr>
        <w:t>s</w:t>
      </w:r>
      <w:r w:rsidRPr="00E76ADA">
        <w:rPr>
          <w:sz w:val="22"/>
        </w:rPr>
        <w:t xml:space="preserve"> e</w:t>
      </w:r>
      <w:r w:rsidR="00F000E6" w:rsidRPr="00E76ADA">
        <w:rPr>
          <w:sz w:val="22"/>
        </w:rPr>
        <w:t xml:space="preserve"> </w:t>
      </w:r>
      <w:r w:rsidRPr="00E76ADA">
        <w:rPr>
          <w:sz w:val="22"/>
        </w:rPr>
        <w:t>intermedi</w:t>
      </w:r>
      <w:r w:rsidR="00C53DEF">
        <w:rPr>
          <w:sz w:val="22"/>
        </w:rPr>
        <w:t>as</w:t>
      </w:r>
      <w:r w:rsidRPr="00E76ADA">
        <w:rPr>
          <w:sz w:val="22"/>
        </w:rPr>
        <w:t xml:space="preserve"> para </w:t>
      </w:r>
      <w:r w:rsidRPr="00C53DEF">
        <w:rPr>
          <w:b/>
          <w:sz w:val="22"/>
        </w:rPr>
        <w:t>impedir</w:t>
      </w:r>
      <w:r w:rsidRPr="00E76ADA">
        <w:rPr>
          <w:sz w:val="22"/>
        </w:rPr>
        <w:t xml:space="preserve"> que la </w:t>
      </w:r>
      <w:r w:rsidRPr="00C53DEF">
        <w:rPr>
          <w:b/>
          <w:sz w:val="22"/>
        </w:rPr>
        <w:t>presión elevada</w:t>
      </w:r>
      <w:r w:rsidRPr="00E76ADA">
        <w:rPr>
          <w:sz w:val="22"/>
        </w:rPr>
        <w:t xml:space="preserve"> llegue hasta los</w:t>
      </w:r>
      <w:r w:rsidR="00F000E6" w:rsidRPr="00E76ADA">
        <w:rPr>
          <w:sz w:val="22"/>
        </w:rPr>
        <w:t xml:space="preserve"> </w:t>
      </w:r>
      <w:r w:rsidRPr="00E76ADA">
        <w:rPr>
          <w:sz w:val="22"/>
        </w:rPr>
        <w:t xml:space="preserve">vasos sanguíneos cerebrales más pequeños. </w:t>
      </w:r>
    </w:p>
    <w:p w:rsidR="00F000E6" w:rsidRDefault="00F000E6" w:rsidP="00E76ADA">
      <w:pPr>
        <w:rPr>
          <w:sz w:val="22"/>
        </w:rPr>
      </w:pPr>
    </w:p>
    <w:p w:rsidR="00E217E2" w:rsidRPr="00E76ADA" w:rsidRDefault="00C53DEF" w:rsidP="00896C05">
      <w:pPr>
        <w:pStyle w:val="Prrafodelista"/>
        <w:numPr>
          <w:ilvl w:val="0"/>
          <w:numId w:val="11"/>
        </w:numPr>
        <w:ind w:left="360"/>
        <w:rPr>
          <w:sz w:val="22"/>
        </w:rPr>
      </w:pPr>
      <w:r>
        <w:rPr>
          <w:sz w:val="22"/>
        </w:rPr>
        <w:t>I</w:t>
      </w:r>
      <w:r w:rsidR="00E217E2" w:rsidRPr="00E76ADA">
        <w:rPr>
          <w:sz w:val="22"/>
        </w:rPr>
        <w:t>mportante</w:t>
      </w:r>
      <w:r w:rsidR="00F000E6" w:rsidRPr="00E76ADA">
        <w:rPr>
          <w:sz w:val="22"/>
        </w:rPr>
        <w:t xml:space="preserve"> </w:t>
      </w:r>
      <w:r w:rsidR="00E217E2" w:rsidRPr="00E76ADA">
        <w:rPr>
          <w:sz w:val="22"/>
        </w:rPr>
        <w:t xml:space="preserve">para </w:t>
      </w:r>
      <w:r w:rsidR="00E217E2" w:rsidRPr="00C53DEF">
        <w:rPr>
          <w:b/>
          <w:sz w:val="22"/>
        </w:rPr>
        <w:t>prevenir las hemorragias vasculares</w:t>
      </w:r>
      <w:r w:rsidR="00E217E2" w:rsidRPr="00E76ADA">
        <w:rPr>
          <w:sz w:val="22"/>
        </w:rPr>
        <w:t xml:space="preserve"> en el encéfalo y</w:t>
      </w:r>
      <w:r w:rsidR="00F000E6" w:rsidRPr="00E76ADA">
        <w:rPr>
          <w:sz w:val="22"/>
        </w:rPr>
        <w:t xml:space="preserve"> </w:t>
      </w:r>
      <w:r w:rsidR="00E217E2" w:rsidRPr="00E76ADA">
        <w:rPr>
          <w:sz w:val="22"/>
        </w:rPr>
        <w:t xml:space="preserve">evitar </w:t>
      </w:r>
      <w:r w:rsidR="00E217E2" w:rsidRPr="00C53DEF">
        <w:rPr>
          <w:b/>
          <w:sz w:val="22"/>
        </w:rPr>
        <w:t>«ictus cerebral».</w:t>
      </w:r>
      <w:r w:rsidR="00F000E6" w:rsidRPr="00E76ADA">
        <w:rPr>
          <w:sz w:val="22"/>
        </w:rPr>
        <w:t xml:space="preserve"> </w:t>
      </w:r>
    </w:p>
    <w:p w:rsidR="00F000E6" w:rsidRDefault="00F000E6" w:rsidP="00F000E6">
      <w:pPr>
        <w:rPr>
          <w:sz w:val="28"/>
        </w:rPr>
      </w:pPr>
    </w:p>
    <w:p w:rsidR="00E217E2" w:rsidRPr="00E217E2" w:rsidRDefault="00E217E2" w:rsidP="00E217E2">
      <w:pPr>
        <w:pStyle w:val="Ttulo2"/>
      </w:pPr>
      <w:r w:rsidRPr="00E217E2">
        <w:t>Microcirculación cerebral</w:t>
      </w:r>
    </w:p>
    <w:p w:rsidR="00F000E6" w:rsidRPr="000B61C0" w:rsidRDefault="00E217E2" w:rsidP="00896C05">
      <w:pPr>
        <w:pStyle w:val="Prrafodelista"/>
        <w:numPr>
          <w:ilvl w:val="0"/>
          <w:numId w:val="12"/>
        </w:numPr>
        <w:ind w:left="360"/>
        <w:rPr>
          <w:sz w:val="22"/>
        </w:rPr>
      </w:pPr>
      <w:r w:rsidRPr="00A511DC">
        <w:rPr>
          <w:b/>
          <w:sz w:val="22"/>
        </w:rPr>
        <w:t>La tasa metabólica</w:t>
      </w:r>
      <w:r w:rsidR="00F000E6" w:rsidRPr="000B61C0">
        <w:rPr>
          <w:sz w:val="22"/>
        </w:rPr>
        <w:t xml:space="preserve"> </w:t>
      </w:r>
      <w:r w:rsidRPr="000B61C0">
        <w:rPr>
          <w:sz w:val="22"/>
        </w:rPr>
        <w:t xml:space="preserve">de la </w:t>
      </w:r>
      <w:r w:rsidRPr="00A511DC">
        <w:rPr>
          <w:b/>
          <w:sz w:val="22"/>
        </w:rPr>
        <w:t>sustancia gris</w:t>
      </w:r>
      <w:r w:rsidRPr="000B61C0">
        <w:rPr>
          <w:sz w:val="22"/>
        </w:rPr>
        <w:t xml:space="preserve"> cerebral</w:t>
      </w:r>
      <w:r w:rsidR="00A511DC">
        <w:rPr>
          <w:sz w:val="22"/>
        </w:rPr>
        <w:t>,</w:t>
      </w:r>
      <w:r w:rsidRPr="000B61C0">
        <w:rPr>
          <w:sz w:val="22"/>
        </w:rPr>
        <w:t xml:space="preserve"> </w:t>
      </w:r>
      <w:r w:rsidRPr="00A511DC">
        <w:rPr>
          <w:b/>
          <w:sz w:val="22"/>
        </w:rPr>
        <w:t>somas</w:t>
      </w:r>
      <w:r w:rsidR="00F000E6" w:rsidRPr="00A511DC">
        <w:rPr>
          <w:b/>
          <w:sz w:val="22"/>
        </w:rPr>
        <w:t xml:space="preserve"> </w:t>
      </w:r>
      <w:r w:rsidRPr="00A511DC">
        <w:rPr>
          <w:b/>
          <w:sz w:val="22"/>
        </w:rPr>
        <w:t>neuronales</w:t>
      </w:r>
      <w:r w:rsidR="00A511DC">
        <w:rPr>
          <w:sz w:val="22"/>
        </w:rPr>
        <w:t>,</w:t>
      </w:r>
      <w:r w:rsidRPr="000B61C0">
        <w:rPr>
          <w:sz w:val="22"/>
        </w:rPr>
        <w:t xml:space="preserve"> es unas </w:t>
      </w:r>
      <w:r w:rsidRPr="00A511DC">
        <w:rPr>
          <w:b/>
          <w:sz w:val="22"/>
        </w:rPr>
        <w:t>cuatro veces mayor</w:t>
      </w:r>
      <w:r w:rsidRPr="000B61C0">
        <w:rPr>
          <w:sz w:val="22"/>
        </w:rPr>
        <w:t xml:space="preserve"> que en la sustancia</w:t>
      </w:r>
      <w:r w:rsidR="00F000E6" w:rsidRPr="000B61C0">
        <w:rPr>
          <w:sz w:val="22"/>
        </w:rPr>
        <w:t xml:space="preserve"> </w:t>
      </w:r>
      <w:r w:rsidRPr="000B61C0">
        <w:rPr>
          <w:sz w:val="22"/>
        </w:rPr>
        <w:t xml:space="preserve">blanca; </w:t>
      </w:r>
      <w:r w:rsidR="00A511DC">
        <w:rPr>
          <w:sz w:val="22"/>
        </w:rPr>
        <w:t xml:space="preserve">y </w:t>
      </w:r>
      <w:r w:rsidRPr="000B61C0">
        <w:rPr>
          <w:sz w:val="22"/>
        </w:rPr>
        <w:t xml:space="preserve">la cantidad de </w:t>
      </w:r>
      <w:r w:rsidRPr="00A511DC">
        <w:rPr>
          <w:b/>
          <w:sz w:val="22"/>
        </w:rPr>
        <w:t>capilares y velocidad</w:t>
      </w:r>
      <w:r w:rsidR="00F000E6" w:rsidRPr="000B61C0">
        <w:rPr>
          <w:sz w:val="22"/>
        </w:rPr>
        <w:t xml:space="preserve"> </w:t>
      </w:r>
      <w:r w:rsidRPr="000B61C0">
        <w:rPr>
          <w:sz w:val="22"/>
        </w:rPr>
        <w:t xml:space="preserve">del flujo sanguíneo </w:t>
      </w:r>
      <w:r w:rsidR="00A511DC">
        <w:rPr>
          <w:sz w:val="22"/>
        </w:rPr>
        <w:t xml:space="preserve">es </w:t>
      </w:r>
      <w:r w:rsidRPr="000B61C0">
        <w:rPr>
          <w:sz w:val="22"/>
        </w:rPr>
        <w:t xml:space="preserve">casi </w:t>
      </w:r>
      <w:r w:rsidRPr="00A511DC">
        <w:rPr>
          <w:b/>
          <w:sz w:val="22"/>
        </w:rPr>
        <w:t>el cuádruple</w:t>
      </w:r>
      <w:r w:rsidRPr="000B61C0">
        <w:rPr>
          <w:sz w:val="22"/>
        </w:rPr>
        <w:t>.</w:t>
      </w:r>
      <w:r w:rsidR="00F000E6" w:rsidRPr="000B61C0">
        <w:rPr>
          <w:sz w:val="22"/>
        </w:rPr>
        <w:t xml:space="preserve"> </w:t>
      </w:r>
    </w:p>
    <w:p w:rsidR="00F000E6" w:rsidRDefault="00F000E6" w:rsidP="000B61C0">
      <w:pPr>
        <w:rPr>
          <w:sz w:val="22"/>
        </w:rPr>
      </w:pPr>
    </w:p>
    <w:p w:rsidR="00F000E6" w:rsidRPr="000B61C0" w:rsidRDefault="00A511DC" w:rsidP="00896C05">
      <w:pPr>
        <w:pStyle w:val="Prrafodelista"/>
        <w:numPr>
          <w:ilvl w:val="0"/>
          <w:numId w:val="12"/>
        </w:numPr>
        <w:ind w:left="360"/>
        <w:rPr>
          <w:sz w:val="22"/>
        </w:rPr>
      </w:pPr>
      <w:r w:rsidRPr="00A511DC">
        <w:rPr>
          <w:b/>
          <w:sz w:val="22"/>
        </w:rPr>
        <w:t>L</w:t>
      </w:r>
      <w:r w:rsidR="00E217E2" w:rsidRPr="00A511DC">
        <w:rPr>
          <w:b/>
          <w:sz w:val="22"/>
        </w:rPr>
        <w:t>os</w:t>
      </w:r>
      <w:r w:rsidR="00F000E6" w:rsidRPr="00A511DC">
        <w:rPr>
          <w:b/>
          <w:sz w:val="22"/>
        </w:rPr>
        <w:t xml:space="preserve"> </w:t>
      </w:r>
      <w:r w:rsidR="00E217E2" w:rsidRPr="00A511DC">
        <w:rPr>
          <w:b/>
          <w:sz w:val="22"/>
        </w:rPr>
        <w:t>capilares del encéfalo</w:t>
      </w:r>
      <w:r w:rsidR="00E217E2" w:rsidRPr="000B61C0">
        <w:rPr>
          <w:sz w:val="22"/>
        </w:rPr>
        <w:t xml:space="preserve"> son </w:t>
      </w:r>
      <w:r w:rsidR="00E217E2" w:rsidRPr="00A511DC">
        <w:rPr>
          <w:b/>
          <w:sz w:val="22"/>
        </w:rPr>
        <w:t>menos «permeables</w:t>
      </w:r>
      <w:r w:rsidR="00F000E6" w:rsidRPr="00A511DC">
        <w:rPr>
          <w:b/>
          <w:sz w:val="22"/>
        </w:rPr>
        <w:t xml:space="preserve"> </w:t>
      </w:r>
      <w:r w:rsidR="00E217E2" w:rsidRPr="00A511DC">
        <w:rPr>
          <w:b/>
          <w:sz w:val="22"/>
        </w:rPr>
        <w:t>»</w:t>
      </w:r>
      <w:r w:rsidR="00E217E2" w:rsidRPr="000B61C0">
        <w:rPr>
          <w:sz w:val="22"/>
        </w:rPr>
        <w:t xml:space="preserve"> que los capilares sanguíneos de cualquier otro tejido</w:t>
      </w:r>
      <w:r w:rsidR="00F000E6" w:rsidRPr="000B61C0">
        <w:rPr>
          <w:sz w:val="22"/>
        </w:rPr>
        <w:t xml:space="preserve"> </w:t>
      </w:r>
      <w:r w:rsidR="00E217E2" w:rsidRPr="000B61C0">
        <w:rPr>
          <w:sz w:val="22"/>
        </w:rPr>
        <w:t xml:space="preserve">del organismo. </w:t>
      </w:r>
    </w:p>
    <w:p w:rsidR="00E217E2" w:rsidRPr="000B61C0" w:rsidRDefault="0076204D" w:rsidP="00896C05">
      <w:pPr>
        <w:pStyle w:val="Prrafodelista"/>
        <w:numPr>
          <w:ilvl w:val="0"/>
          <w:numId w:val="12"/>
        </w:numPr>
        <w:ind w:left="360"/>
        <w:rPr>
          <w:sz w:val="22"/>
        </w:rPr>
      </w:pPr>
      <w:r>
        <w:rPr>
          <w:sz w:val="22"/>
        </w:rPr>
        <w:t xml:space="preserve">Debido a que </w:t>
      </w:r>
      <w:r w:rsidR="00E217E2" w:rsidRPr="000B61C0">
        <w:rPr>
          <w:sz w:val="22"/>
        </w:rPr>
        <w:t>sus caras se encuentra</w:t>
      </w:r>
      <w:r>
        <w:rPr>
          <w:sz w:val="22"/>
        </w:rPr>
        <w:t>n</w:t>
      </w:r>
      <w:r w:rsidR="00E217E2" w:rsidRPr="000B61C0">
        <w:rPr>
          <w:sz w:val="22"/>
        </w:rPr>
        <w:t xml:space="preserve"> reforzada por los «</w:t>
      </w:r>
      <w:r w:rsidR="00E217E2" w:rsidRPr="0076204D">
        <w:rPr>
          <w:b/>
          <w:sz w:val="22"/>
        </w:rPr>
        <w:t>podocitos</w:t>
      </w:r>
      <w:r w:rsidR="00F000E6" w:rsidRPr="0076204D">
        <w:rPr>
          <w:b/>
          <w:sz w:val="22"/>
        </w:rPr>
        <w:t xml:space="preserve"> </w:t>
      </w:r>
      <w:r w:rsidR="00E217E2" w:rsidRPr="0076204D">
        <w:rPr>
          <w:b/>
          <w:sz w:val="22"/>
        </w:rPr>
        <w:t>neurogliales</w:t>
      </w:r>
      <w:r w:rsidR="00E217E2" w:rsidRPr="000B61C0">
        <w:rPr>
          <w:sz w:val="22"/>
        </w:rPr>
        <w:t xml:space="preserve">», </w:t>
      </w:r>
      <w:r>
        <w:rPr>
          <w:sz w:val="22"/>
        </w:rPr>
        <w:t xml:space="preserve">que </w:t>
      </w:r>
      <w:r w:rsidR="00E217E2" w:rsidRPr="000B61C0">
        <w:rPr>
          <w:sz w:val="22"/>
        </w:rPr>
        <w:t>suministran un soporte físico para impedir su estiramiento</w:t>
      </w:r>
      <w:r w:rsidR="00F000E6" w:rsidRPr="000B61C0">
        <w:rPr>
          <w:sz w:val="22"/>
        </w:rPr>
        <w:t xml:space="preserve"> </w:t>
      </w:r>
      <w:r w:rsidR="00E217E2" w:rsidRPr="000B61C0">
        <w:rPr>
          <w:sz w:val="22"/>
        </w:rPr>
        <w:t xml:space="preserve">en el caso de </w:t>
      </w:r>
      <w:r>
        <w:rPr>
          <w:sz w:val="22"/>
        </w:rPr>
        <w:t>subir</w:t>
      </w:r>
      <w:r w:rsidR="00E217E2" w:rsidRPr="000B61C0">
        <w:rPr>
          <w:sz w:val="22"/>
        </w:rPr>
        <w:t xml:space="preserve"> la presión sanguínea</w:t>
      </w:r>
      <w:r w:rsidR="00F000E6" w:rsidRPr="000B61C0">
        <w:rPr>
          <w:sz w:val="22"/>
        </w:rPr>
        <w:t xml:space="preserve"> </w:t>
      </w:r>
      <w:r w:rsidR="00E217E2" w:rsidRPr="000B61C0">
        <w:rPr>
          <w:sz w:val="22"/>
        </w:rPr>
        <w:t>capilar.</w:t>
      </w:r>
    </w:p>
    <w:p w:rsidR="00F000E6" w:rsidRDefault="00F000E6" w:rsidP="000B61C0">
      <w:pPr>
        <w:rPr>
          <w:sz w:val="22"/>
        </w:rPr>
      </w:pPr>
    </w:p>
    <w:p w:rsidR="00F000E6" w:rsidRPr="000B61C0" w:rsidRDefault="00E217E2" w:rsidP="00896C05">
      <w:pPr>
        <w:pStyle w:val="Prrafodelista"/>
        <w:numPr>
          <w:ilvl w:val="0"/>
          <w:numId w:val="12"/>
        </w:numPr>
        <w:ind w:left="360"/>
        <w:rPr>
          <w:sz w:val="22"/>
        </w:rPr>
      </w:pPr>
      <w:r w:rsidRPr="00D608CD">
        <w:rPr>
          <w:b/>
          <w:sz w:val="22"/>
        </w:rPr>
        <w:t>Las paredes de las arteriolas pequeñas</w:t>
      </w:r>
      <w:r w:rsidRPr="000B61C0">
        <w:rPr>
          <w:sz w:val="22"/>
        </w:rPr>
        <w:t xml:space="preserve"> hacia</w:t>
      </w:r>
      <w:r w:rsidR="00F000E6" w:rsidRPr="000B61C0">
        <w:rPr>
          <w:sz w:val="22"/>
        </w:rPr>
        <w:t xml:space="preserve"> </w:t>
      </w:r>
      <w:r w:rsidRPr="000B61C0">
        <w:rPr>
          <w:sz w:val="22"/>
        </w:rPr>
        <w:t xml:space="preserve">los capilares del encéfalo acaban muy </w:t>
      </w:r>
      <w:r w:rsidRPr="00D608CD">
        <w:rPr>
          <w:b/>
          <w:sz w:val="22"/>
        </w:rPr>
        <w:t>engrosadas</w:t>
      </w:r>
      <w:r w:rsidRPr="000B61C0">
        <w:rPr>
          <w:sz w:val="22"/>
        </w:rPr>
        <w:t xml:space="preserve"> en las </w:t>
      </w:r>
      <w:r w:rsidR="00D608CD">
        <w:rPr>
          <w:sz w:val="22"/>
        </w:rPr>
        <w:t>px con hipertensión</w:t>
      </w:r>
      <w:r w:rsidRPr="000B61C0">
        <w:rPr>
          <w:sz w:val="22"/>
        </w:rPr>
        <w:t xml:space="preserve">, </w:t>
      </w:r>
      <w:r w:rsidRPr="00D608CD">
        <w:rPr>
          <w:b/>
          <w:sz w:val="22"/>
        </w:rPr>
        <w:t>permanecen</w:t>
      </w:r>
      <w:r w:rsidR="00F000E6" w:rsidRPr="000B61C0">
        <w:rPr>
          <w:sz w:val="22"/>
        </w:rPr>
        <w:t xml:space="preserve"> </w:t>
      </w:r>
      <w:r w:rsidRPr="00D608CD">
        <w:rPr>
          <w:b/>
          <w:sz w:val="22"/>
        </w:rPr>
        <w:t>contraídas</w:t>
      </w:r>
      <w:r w:rsidRPr="000B61C0">
        <w:rPr>
          <w:sz w:val="22"/>
        </w:rPr>
        <w:t xml:space="preserve"> para impedir que</w:t>
      </w:r>
      <w:r w:rsidR="00F000E6" w:rsidRPr="000B61C0">
        <w:rPr>
          <w:sz w:val="22"/>
        </w:rPr>
        <w:t xml:space="preserve"> </w:t>
      </w:r>
      <w:r w:rsidRPr="000B61C0">
        <w:rPr>
          <w:sz w:val="22"/>
        </w:rPr>
        <w:t xml:space="preserve">esta situación se transmita a los capilares. </w:t>
      </w:r>
    </w:p>
    <w:p w:rsidR="00F000E6" w:rsidRDefault="00F000E6" w:rsidP="00E217E2">
      <w:pPr>
        <w:rPr>
          <w:sz w:val="22"/>
        </w:rPr>
      </w:pPr>
    </w:p>
    <w:p w:rsidR="00E217E2" w:rsidRPr="00E217E2" w:rsidRDefault="00E217E2" w:rsidP="00E217E2">
      <w:pPr>
        <w:pStyle w:val="Ttulo2"/>
      </w:pPr>
      <w:r w:rsidRPr="00E217E2">
        <w:t>El «ictus» cerebral aparece cuando se obstruyen los vasos sanguíneos cerebrales</w:t>
      </w:r>
    </w:p>
    <w:p w:rsidR="00E217E2" w:rsidRPr="00D608CD" w:rsidRDefault="00D608CD" w:rsidP="00896C05">
      <w:pPr>
        <w:pStyle w:val="Prrafodelista"/>
        <w:numPr>
          <w:ilvl w:val="0"/>
          <w:numId w:val="13"/>
        </w:numPr>
        <w:ind w:left="360"/>
        <w:rPr>
          <w:sz w:val="22"/>
        </w:rPr>
      </w:pPr>
      <w:r w:rsidRPr="00D608CD">
        <w:rPr>
          <w:sz w:val="22"/>
        </w:rPr>
        <w:t>«</w:t>
      </w:r>
      <w:r w:rsidRPr="00D608CD">
        <w:rPr>
          <w:b/>
          <w:sz w:val="22"/>
        </w:rPr>
        <w:t>Ictus</w:t>
      </w:r>
      <w:r w:rsidRPr="00D608CD">
        <w:rPr>
          <w:sz w:val="22"/>
        </w:rPr>
        <w:t xml:space="preserve">» bloqueo arterial </w:t>
      </w:r>
      <w:r>
        <w:rPr>
          <w:sz w:val="22"/>
        </w:rPr>
        <w:t xml:space="preserve">(ateroesclerosis) </w:t>
      </w:r>
      <w:r w:rsidRPr="00D608CD">
        <w:rPr>
          <w:sz w:val="22"/>
        </w:rPr>
        <w:t xml:space="preserve">suficiente como para ocasionar un trastorno serio del funcionamiento cerebral, </w:t>
      </w:r>
      <w:r w:rsidR="00E217E2" w:rsidRPr="00D608CD">
        <w:rPr>
          <w:sz w:val="22"/>
        </w:rPr>
        <w:t xml:space="preserve">hasta el </w:t>
      </w:r>
      <w:r w:rsidRPr="00D608CD">
        <w:rPr>
          <w:b/>
          <w:sz w:val="22"/>
        </w:rPr>
        <w:t>25</w:t>
      </w:r>
      <w:r w:rsidR="00E217E2" w:rsidRPr="00D608CD">
        <w:rPr>
          <w:b/>
          <w:sz w:val="22"/>
        </w:rPr>
        <w:t xml:space="preserve">% </w:t>
      </w:r>
      <w:r w:rsidRPr="00D608CD">
        <w:rPr>
          <w:b/>
          <w:sz w:val="22"/>
        </w:rPr>
        <w:t>de la pop lo sufre</w:t>
      </w:r>
      <w:r>
        <w:rPr>
          <w:sz w:val="22"/>
        </w:rPr>
        <w:t>.</w:t>
      </w:r>
    </w:p>
    <w:p w:rsidR="00182D72" w:rsidRDefault="00182D72" w:rsidP="00D608CD">
      <w:pPr>
        <w:rPr>
          <w:sz w:val="22"/>
        </w:rPr>
      </w:pPr>
    </w:p>
    <w:p w:rsidR="00182D72" w:rsidRDefault="00466FF9" w:rsidP="00896C05">
      <w:pPr>
        <w:pStyle w:val="Prrafodelista"/>
        <w:numPr>
          <w:ilvl w:val="0"/>
          <w:numId w:val="13"/>
        </w:numPr>
        <w:ind w:left="360"/>
        <w:rPr>
          <w:sz w:val="22"/>
        </w:rPr>
      </w:pPr>
      <w:r w:rsidRPr="00466FF9">
        <w:rPr>
          <w:b/>
          <w:sz w:val="22"/>
        </w:rPr>
        <w:t>E</w:t>
      </w:r>
      <w:r w:rsidR="00E217E2" w:rsidRPr="00466FF9">
        <w:rPr>
          <w:b/>
          <w:sz w:val="22"/>
        </w:rPr>
        <w:t>l bloqueo de la arteria cerebral media</w:t>
      </w:r>
      <w:r w:rsidR="00E217E2" w:rsidRPr="00D608CD">
        <w:rPr>
          <w:sz w:val="22"/>
        </w:rPr>
        <w:t xml:space="preserve"> que irriga</w:t>
      </w:r>
      <w:r w:rsidR="00182D72" w:rsidRPr="00D608CD">
        <w:rPr>
          <w:sz w:val="22"/>
        </w:rPr>
        <w:t xml:space="preserve"> </w:t>
      </w:r>
      <w:r w:rsidR="00E217E2" w:rsidRPr="00D608CD">
        <w:rPr>
          <w:sz w:val="22"/>
        </w:rPr>
        <w:t>porción intermedia de un hemisferio cerebral</w:t>
      </w:r>
      <w:r>
        <w:rPr>
          <w:sz w:val="22"/>
        </w:rPr>
        <w:t>, es de las más frecuentes, puede causar coma, demencia, ataxia o pérdida de habilidad motora contralateral</w:t>
      </w:r>
      <w:r w:rsidR="00E217E2" w:rsidRPr="00D608CD">
        <w:rPr>
          <w:sz w:val="22"/>
        </w:rPr>
        <w:t xml:space="preserve">. </w:t>
      </w:r>
    </w:p>
    <w:p w:rsidR="00466FF9" w:rsidRPr="00466FF9" w:rsidRDefault="00466FF9" w:rsidP="00466FF9">
      <w:pPr>
        <w:pStyle w:val="Prrafodelista"/>
        <w:rPr>
          <w:sz w:val="22"/>
        </w:rPr>
      </w:pPr>
    </w:p>
    <w:p w:rsidR="00182D72" w:rsidRPr="00D608CD" w:rsidRDefault="00466FF9" w:rsidP="00896C05">
      <w:pPr>
        <w:pStyle w:val="Prrafodelista"/>
        <w:numPr>
          <w:ilvl w:val="0"/>
          <w:numId w:val="13"/>
        </w:numPr>
        <w:ind w:left="360"/>
        <w:rPr>
          <w:sz w:val="22"/>
        </w:rPr>
      </w:pPr>
      <w:r w:rsidRPr="00466FF9">
        <w:rPr>
          <w:b/>
          <w:sz w:val="22"/>
        </w:rPr>
        <w:t>E</w:t>
      </w:r>
      <w:r w:rsidR="00E217E2" w:rsidRPr="00466FF9">
        <w:rPr>
          <w:b/>
          <w:sz w:val="22"/>
        </w:rPr>
        <w:t>l bloqueo de la arteria cerebral posterior</w:t>
      </w:r>
      <w:r w:rsidR="00182D72" w:rsidRPr="00D608CD">
        <w:rPr>
          <w:sz w:val="22"/>
        </w:rPr>
        <w:t xml:space="preserve"> </w:t>
      </w:r>
      <w:r>
        <w:rPr>
          <w:sz w:val="22"/>
        </w:rPr>
        <w:t xml:space="preserve">que irriga </w:t>
      </w:r>
      <w:r w:rsidR="00E217E2" w:rsidRPr="00D608CD">
        <w:rPr>
          <w:sz w:val="22"/>
        </w:rPr>
        <w:t xml:space="preserve">polo occipital del hemisferio </w:t>
      </w:r>
      <w:r>
        <w:rPr>
          <w:sz w:val="22"/>
        </w:rPr>
        <w:t>cerebral</w:t>
      </w:r>
      <w:r w:rsidR="00E217E2" w:rsidRPr="00D608CD">
        <w:rPr>
          <w:sz w:val="22"/>
        </w:rPr>
        <w:t xml:space="preserve">, causa una pérdida de la visión </w:t>
      </w:r>
      <w:r>
        <w:rPr>
          <w:sz w:val="22"/>
        </w:rPr>
        <w:t xml:space="preserve">bilateral </w:t>
      </w:r>
      <w:r w:rsidR="00E217E2" w:rsidRPr="00D608CD">
        <w:rPr>
          <w:sz w:val="22"/>
        </w:rPr>
        <w:t>en la mitad de la retina del mismo lado que la lesión</w:t>
      </w:r>
      <w:r w:rsidR="00182D72" w:rsidRPr="00D608CD">
        <w:rPr>
          <w:sz w:val="22"/>
        </w:rPr>
        <w:t xml:space="preserve"> </w:t>
      </w:r>
      <w:r w:rsidR="00E217E2" w:rsidRPr="00D608CD">
        <w:rPr>
          <w:sz w:val="22"/>
        </w:rPr>
        <w:t xml:space="preserve">del ictus. </w:t>
      </w:r>
    </w:p>
    <w:p w:rsidR="00182D72" w:rsidRDefault="00182D72" w:rsidP="00D608CD">
      <w:pPr>
        <w:rPr>
          <w:sz w:val="22"/>
        </w:rPr>
      </w:pPr>
    </w:p>
    <w:p w:rsidR="00111FE0" w:rsidRPr="00D608CD" w:rsidRDefault="00E217E2" w:rsidP="00896C05">
      <w:pPr>
        <w:pStyle w:val="Prrafodelista"/>
        <w:numPr>
          <w:ilvl w:val="0"/>
          <w:numId w:val="13"/>
        </w:numPr>
        <w:ind w:left="360"/>
        <w:rPr>
          <w:sz w:val="22"/>
        </w:rPr>
      </w:pPr>
      <w:r w:rsidRPr="00466FF9">
        <w:rPr>
          <w:b/>
          <w:sz w:val="22"/>
        </w:rPr>
        <w:t>Los ictus que afectan al riego sanguíneo mesencefálico</w:t>
      </w:r>
      <w:r w:rsidR="00182D72" w:rsidRPr="00D608CD">
        <w:rPr>
          <w:sz w:val="22"/>
        </w:rPr>
        <w:t xml:space="preserve"> </w:t>
      </w:r>
      <w:r w:rsidRPr="00D608CD">
        <w:rPr>
          <w:sz w:val="22"/>
        </w:rPr>
        <w:t>pueden bloquear la conducción nerviosa en las vías principales</w:t>
      </w:r>
      <w:r w:rsidR="00182D72" w:rsidRPr="00D608CD">
        <w:rPr>
          <w:sz w:val="22"/>
        </w:rPr>
        <w:t xml:space="preserve"> </w:t>
      </w:r>
      <w:r w:rsidRPr="00D608CD">
        <w:rPr>
          <w:sz w:val="22"/>
        </w:rPr>
        <w:t>entre el cerebro y la médula espinal, ocasionando alteraciones</w:t>
      </w:r>
      <w:r w:rsidR="00182D72" w:rsidRPr="00D608CD">
        <w:rPr>
          <w:sz w:val="22"/>
        </w:rPr>
        <w:t xml:space="preserve"> </w:t>
      </w:r>
      <w:r w:rsidRPr="00D608CD">
        <w:rPr>
          <w:sz w:val="22"/>
        </w:rPr>
        <w:t>sensitivas y motoras</w:t>
      </w:r>
      <w:r w:rsidR="00182D72" w:rsidRPr="00D608CD">
        <w:rPr>
          <w:sz w:val="22"/>
        </w:rPr>
        <w:t xml:space="preserve"> </w:t>
      </w:r>
    </w:p>
    <w:p w:rsidR="00111FE0" w:rsidRDefault="00CE6EEC" w:rsidP="00111FE0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4384" behindDoc="0" locked="0" layoutInCell="1" allowOverlap="1" wp14:anchorId="04362F90" wp14:editId="2DCB59E4">
            <wp:simplePos x="0" y="0"/>
            <wp:positionH relativeFrom="column">
              <wp:posOffset>3571875</wp:posOffset>
            </wp:positionH>
            <wp:positionV relativeFrom="paragraph">
              <wp:posOffset>147955</wp:posOffset>
            </wp:positionV>
            <wp:extent cx="3651250" cy="2438400"/>
            <wp:effectExtent l="0" t="0" r="6350" b="0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51250" cy="243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017D" w:rsidRPr="00FF017D" w:rsidRDefault="00FF017D" w:rsidP="00FF017D">
      <w:pPr>
        <w:pStyle w:val="Ttulo2"/>
      </w:pPr>
      <w:r w:rsidRPr="00FF017D">
        <w:t>Sistema del líquido cefalorraquídeo</w:t>
      </w:r>
    </w:p>
    <w:p w:rsidR="00DA4715" w:rsidRDefault="00F21AB5" w:rsidP="00896C05">
      <w:pPr>
        <w:pStyle w:val="Prrafodelista"/>
        <w:numPr>
          <w:ilvl w:val="0"/>
          <w:numId w:val="14"/>
        </w:numPr>
        <w:ind w:left="360"/>
        <w:rPr>
          <w:sz w:val="22"/>
        </w:rPr>
      </w:pPr>
      <w:r w:rsidRPr="00F21AB5">
        <w:rPr>
          <w:b/>
          <w:sz w:val="22"/>
        </w:rPr>
        <w:t>La cavidad d</w:t>
      </w:r>
      <w:r w:rsidR="00FF017D" w:rsidRPr="00F21AB5">
        <w:rPr>
          <w:b/>
          <w:sz w:val="22"/>
        </w:rPr>
        <w:t>el encéfalo y la médula espinal</w:t>
      </w:r>
      <w:r w:rsidR="00FF017D" w:rsidRPr="00F21AB5">
        <w:rPr>
          <w:sz w:val="22"/>
        </w:rPr>
        <w:t xml:space="preserve"> tiene</w:t>
      </w:r>
      <w:r w:rsidR="00466FF9" w:rsidRPr="00F21AB5">
        <w:rPr>
          <w:sz w:val="22"/>
        </w:rPr>
        <w:t xml:space="preserve"> </w:t>
      </w:r>
      <w:r w:rsidR="00FF017D" w:rsidRPr="00F21AB5">
        <w:rPr>
          <w:sz w:val="22"/>
        </w:rPr>
        <w:t xml:space="preserve">capacidad de </w:t>
      </w:r>
      <w:r w:rsidR="00FF017D" w:rsidRPr="00F21AB5">
        <w:rPr>
          <w:b/>
          <w:sz w:val="22"/>
        </w:rPr>
        <w:t>1.600 a 1.700 m</w:t>
      </w:r>
      <w:r w:rsidR="00466FF9" w:rsidRPr="00F21AB5">
        <w:rPr>
          <w:b/>
          <w:sz w:val="22"/>
        </w:rPr>
        <w:t>l</w:t>
      </w:r>
      <w:r w:rsidR="00FF017D" w:rsidRPr="00F21AB5">
        <w:rPr>
          <w:sz w:val="22"/>
        </w:rPr>
        <w:t xml:space="preserve">; </w:t>
      </w:r>
    </w:p>
    <w:p w:rsidR="00466FF9" w:rsidRPr="00F21AB5" w:rsidRDefault="00FF017D" w:rsidP="00896C05">
      <w:pPr>
        <w:pStyle w:val="Prrafodelista"/>
        <w:numPr>
          <w:ilvl w:val="0"/>
          <w:numId w:val="14"/>
        </w:numPr>
        <w:ind w:left="360"/>
        <w:rPr>
          <w:sz w:val="22"/>
        </w:rPr>
      </w:pPr>
      <w:r w:rsidRPr="00DA4715">
        <w:rPr>
          <w:b/>
          <w:sz w:val="22"/>
        </w:rPr>
        <w:t>150 m</w:t>
      </w:r>
      <w:r w:rsidR="00DA4715" w:rsidRPr="00DA4715">
        <w:rPr>
          <w:b/>
          <w:sz w:val="22"/>
        </w:rPr>
        <w:t>l</w:t>
      </w:r>
      <w:r w:rsidRPr="00F21AB5">
        <w:rPr>
          <w:sz w:val="22"/>
        </w:rPr>
        <w:t xml:space="preserve"> </w:t>
      </w:r>
      <w:r w:rsidR="00DA4715">
        <w:rPr>
          <w:sz w:val="22"/>
        </w:rPr>
        <w:t>de LCR</w:t>
      </w:r>
      <w:r w:rsidRPr="00F21AB5">
        <w:rPr>
          <w:sz w:val="22"/>
        </w:rPr>
        <w:t>, el resto</w:t>
      </w:r>
      <w:r w:rsidR="00466FF9" w:rsidRPr="00F21AB5">
        <w:rPr>
          <w:sz w:val="22"/>
        </w:rPr>
        <w:t xml:space="preserve"> </w:t>
      </w:r>
      <w:r w:rsidRPr="00F21AB5">
        <w:rPr>
          <w:sz w:val="22"/>
        </w:rPr>
        <w:t xml:space="preserve">por el </w:t>
      </w:r>
      <w:r w:rsidRPr="00DA4715">
        <w:rPr>
          <w:b/>
          <w:sz w:val="22"/>
        </w:rPr>
        <w:t>encéfalo y médula</w:t>
      </w:r>
      <w:r w:rsidRPr="00F21AB5">
        <w:rPr>
          <w:sz w:val="22"/>
        </w:rPr>
        <w:t xml:space="preserve">. </w:t>
      </w:r>
    </w:p>
    <w:p w:rsidR="00466FF9" w:rsidRDefault="00466FF9" w:rsidP="00F21AB5">
      <w:pPr>
        <w:rPr>
          <w:sz w:val="22"/>
        </w:rPr>
      </w:pPr>
    </w:p>
    <w:p w:rsidR="00925753" w:rsidRDefault="00DA4715" w:rsidP="00896C05">
      <w:pPr>
        <w:pStyle w:val="Prrafodelista"/>
        <w:numPr>
          <w:ilvl w:val="0"/>
          <w:numId w:val="14"/>
        </w:numPr>
        <w:ind w:left="360"/>
        <w:rPr>
          <w:sz w:val="22"/>
        </w:rPr>
      </w:pPr>
      <w:r w:rsidRPr="00DA4715">
        <w:rPr>
          <w:b/>
          <w:sz w:val="22"/>
        </w:rPr>
        <w:t>El LCR</w:t>
      </w:r>
      <w:r w:rsidR="00FF017D" w:rsidRPr="00F21AB5">
        <w:rPr>
          <w:sz w:val="22"/>
        </w:rPr>
        <w:t xml:space="preserve">, está presente en </w:t>
      </w:r>
    </w:p>
    <w:p w:rsidR="00925753" w:rsidRDefault="00925753" w:rsidP="00896C05">
      <w:pPr>
        <w:pStyle w:val="Prrafodelista"/>
        <w:numPr>
          <w:ilvl w:val="0"/>
          <w:numId w:val="21"/>
        </w:numPr>
        <w:rPr>
          <w:sz w:val="22"/>
        </w:rPr>
      </w:pPr>
      <w:r>
        <w:rPr>
          <w:b/>
          <w:sz w:val="22"/>
        </w:rPr>
        <w:t>V</w:t>
      </w:r>
      <w:r w:rsidR="00FF017D" w:rsidRPr="00DA4715">
        <w:rPr>
          <w:b/>
          <w:sz w:val="22"/>
        </w:rPr>
        <w:t>entrículos cerebrales</w:t>
      </w:r>
      <w:r w:rsidR="00FF017D" w:rsidRPr="00F21AB5">
        <w:rPr>
          <w:sz w:val="22"/>
        </w:rPr>
        <w:t xml:space="preserve"> </w:t>
      </w:r>
    </w:p>
    <w:p w:rsidR="00925753" w:rsidRDefault="00925753" w:rsidP="00896C05">
      <w:pPr>
        <w:pStyle w:val="Prrafodelista"/>
        <w:numPr>
          <w:ilvl w:val="0"/>
          <w:numId w:val="21"/>
        </w:numPr>
        <w:rPr>
          <w:sz w:val="22"/>
        </w:rPr>
      </w:pPr>
      <w:r>
        <w:rPr>
          <w:b/>
          <w:sz w:val="22"/>
        </w:rPr>
        <w:t>C</w:t>
      </w:r>
      <w:r w:rsidR="00FF017D" w:rsidRPr="00DA4715">
        <w:rPr>
          <w:b/>
          <w:sz w:val="22"/>
        </w:rPr>
        <w:t>isternas</w:t>
      </w:r>
      <w:r w:rsidR="00FF017D" w:rsidRPr="00F21AB5">
        <w:rPr>
          <w:sz w:val="22"/>
        </w:rPr>
        <w:t xml:space="preserve"> fuera </w:t>
      </w:r>
      <w:r>
        <w:rPr>
          <w:sz w:val="22"/>
        </w:rPr>
        <w:t>de</w:t>
      </w:r>
      <w:r w:rsidR="00FF017D" w:rsidRPr="00F21AB5">
        <w:rPr>
          <w:sz w:val="22"/>
        </w:rPr>
        <w:t xml:space="preserve">l encéfalo </w:t>
      </w:r>
    </w:p>
    <w:p w:rsidR="00466FF9" w:rsidRPr="00F21AB5" w:rsidRDefault="00925753" w:rsidP="00896C05">
      <w:pPr>
        <w:pStyle w:val="Prrafodelista"/>
        <w:numPr>
          <w:ilvl w:val="0"/>
          <w:numId w:val="21"/>
        </w:numPr>
        <w:rPr>
          <w:sz w:val="22"/>
        </w:rPr>
      </w:pPr>
      <w:r>
        <w:rPr>
          <w:b/>
          <w:sz w:val="22"/>
        </w:rPr>
        <w:t>E</w:t>
      </w:r>
      <w:r w:rsidR="00FF017D" w:rsidRPr="00DA4715">
        <w:rPr>
          <w:b/>
          <w:sz w:val="22"/>
        </w:rPr>
        <w:t>spacio subaracnoideo</w:t>
      </w:r>
      <w:r w:rsidR="00466FF9" w:rsidRPr="00F21AB5">
        <w:rPr>
          <w:sz w:val="22"/>
        </w:rPr>
        <w:t xml:space="preserve"> </w:t>
      </w:r>
      <w:r w:rsidR="00FF017D" w:rsidRPr="00F21AB5">
        <w:rPr>
          <w:sz w:val="22"/>
        </w:rPr>
        <w:t xml:space="preserve">alrededor del encéfalo y de la </w:t>
      </w:r>
      <w:r w:rsidR="00DA4715">
        <w:rPr>
          <w:sz w:val="22"/>
        </w:rPr>
        <w:t>ME</w:t>
      </w:r>
      <w:r w:rsidR="00FF017D" w:rsidRPr="00F21AB5">
        <w:rPr>
          <w:sz w:val="22"/>
        </w:rPr>
        <w:t xml:space="preserve">. </w:t>
      </w:r>
    </w:p>
    <w:p w:rsidR="00466FF9" w:rsidRDefault="00466FF9" w:rsidP="00F21AB5">
      <w:pPr>
        <w:rPr>
          <w:sz w:val="22"/>
        </w:rPr>
      </w:pPr>
    </w:p>
    <w:p w:rsidR="00FF017D" w:rsidRPr="00F21AB5" w:rsidRDefault="00925753" w:rsidP="00896C05">
      <w:pPr>
        <w:pStyle w:val="Prrafodelista"/>
        <w:numPr>
          <w:ilvl w:val="0"/>
          <w:numId w:val="14"/>
        </w:numPr>
        <w:ind w:left="360"/>
        <w:rPr>
          <w:sz w:val="22"/>
        </w:rPr>
      </w:pPr>
      <w:r>
        <w:rPr>
          <w:b/>
          <w:sz w:val="22"/>
        </w:rPr>
        <w:t>P</w:t>
      </w:r>
      <w:r w:rsidR="00FF017D" w:rsidRPr="00DA4715">
        <w:rPr>
          <w:b/>
          <w:sz w:val="22"/>
        </w:rPr>
        <w:t>resión del</w:t>
      </w:r>
      <w:r w:rsidR="00466FF9" w:rsidRPr="00DA4715">
        <w:rPr>
          <w:b/>
          <w:sz w:val="22"/>
        </w:rPr>
        <w:t xml:space="preserve"> </w:t>
      </w:r>
      <w:r w:rsidR="00DA4715">
        <w:rPr>
          <w:b/>
          <w:sz w:val="22"/>
        </w:rPr>
        <w:t>LCR</w:t>
      </w:r>
      <w:r w:rsidR="00FF017D" w:rsidRPr="00F21AB5">
        <w:rPr>
          <w:sz w:val="22"/>
        </w:rPr>
        <w:t xml:space="preserve"> se mantiene a un nivel constante.</w:t>
      </w:r>
    </w:p>
    <w:p w:rsidR="005D56A1" w:rsidRPr="00CE6EEC" w:rsidRDefault="005D56A1" w:rsidP="00CE6EEC">
      <w:pPr>
        <w:rPr>
          <w:sz w:val="22"/>
        </w:rPr>
      </w:pPr>
    </w:p>
    <w:p w:rsidR="00FF017D" w:rsidRPr="00FF017D" w:rsidRDefault="00FF017D" w:rsidP="00FF017D">
      <w:pPr>
        <w:pStyle w:val="Ttulo2"/>
      </w:pPr>
      <w:r w:rsidRPr="00FF017D">
        <w:t xml:space="preserve">Función amortiguadora del </w:t>
      </w:r>
      <w:r w:rsidR="00CE6EEC">
        <w:t>LCR</w:t>
      </w:r>
    </w:p>
    <w:p w:rsidR="005D56A1" w:rsidRPr="00C608E9" w:rsidRDefault="00CC55CA" w:rsidP="00896C05">
      <w:pPr>
        <w:pStyle w:val="Prrafodelista"/>
        <w:numPr>
          <w:ilvl w:val="0"/>
          <w:numId w:val="15"/>
        </w:numPr>
        <w:ind w:left="360"/>
        <w:rPr>
          <w:sz w:val="22"/>
        </w:rPr>
      </w:pPr>
      <w:r w:rsidRPr="00CC55CA">
        <w:rPr>
          <w:b/>
          <w:sz w:val="22"/>
        </w:rPr>
        <w:t>El LCR</w:t>
      </w:r>
      <w:r>
        <w:rPr>
          <w:sz w:val="22"/>
        </w:rPr>
        <w:t xml:space="preserve"> tiene de </w:t>
      </w:r>
      <w:r w:rsidRPr="00CC55CA">
        <w:rPr>
          <w:b/>
          <w:sz w:val="22"/>
        </w:rPr>
        <w:t>función</w:t>
      </w:r>
      <w:r w:rsidR="00FF017D" w:rsidRPr="00CC55CA">
        <w:rPr>
          <w:b/>
          <w:sz w:val="22"/>
        </w:rPr>
        <w:t xml:space="preserve"> amortiguar el encéfalo</w:t>
      </w:r>
      <w:r w:rsidR="00FF017D" w:rsidRPr="00C608E9">
        <w:rPr>
          <w:sz w:val="22"/>
        </w:rPr>
        <w:t xml:space="preserve"> dentro de su bóveda sólida. </w:t>
      </w:r>
    </w:p>
    <w:p w:rsidR="005D56A1" w:rsidRPr="00C608E9" w:rsidRDefault="00FF017D" w:rsidP="00896C05">
      <w:pPr>
        <w:pStyle w:val="Prrafodelista"/>
        <w:numPr>
          <w:ilvl w:val="0"/>
          <w:numId w:val="15"/>
        </w:numPr>
        <w:ind w:left="360"/>
        <w:rPr>
          <w:sz w:val="22"/>
        </w:rPr>
      </w:pPr>
      <w:r w:rsidRPr="00CC55CA">
        <w:rPr>
          <w:b/>
          <w:sz w:val="22"/>
        </w:rPr>
        <w:t>El encéfalo</w:t>
      </w:r>
      <w:r w:rsidR="005D56A1" w:rsidRPr="00CC55CA">
        <w:rPr>
          <w:b/>
          <w:sz w:val="22"/>
        </w:rPr>
        <w:t xml:space="preserve"> </w:t>
      </w:r>
      <w:r w:rsidRPr="00CC55CA">
        <w:rPr>
          <w:b/>
          <w:sz w:val="22"/>
        </w:rPr>
        <w:t xml:space="preserve">y </w:t>
      </w:r>
      <w:r w:rsidR="00CC55CA">
        <w:rPr>
          <w:b/>
          <w:sz w:val="22"/>
        </w:rPr>
        <w:t xml:space="preserve">LCR </w:t>
      </w:r>
      <w:r w:rsidRPr="00C608E9">
        <w:rPr>
          <w:sz w:val="22"/>
        </w:rPr>
        <w:t>poseen la misma</w:t>
      </w:r>
      <w:r w:rsidR="005D56A1" w:rsidRPr="00C608E9">
        <w:rPr>
          <w:sz w:val="22"/>
        </w:rPr>
        <w:t xml:space="preserve"> </w:t>
      </w:r>
      <w:r w:rsidRPr="00C608E9">
        <w:rPr>
          <w:sz w:val="22"/>
        </w:rPr>
        <w:t xml:space="preserve">densidad específica (tan sólo difieren en un 4%). </w:t>
      </w:r>
    </w:p>
    <w:p w:rsidR="000E53EF" w:rsidRDefault="000E53EF" w:rsidP="00896C05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0E53EF">
        <w:rPr>
          <w:b/>
          <w:sz w:val="22"/>
        </w:rPr>
        <w:t>Contragolpe</w:t>
      </w:r>
      <w:r>
        <w:rPr>
          <w:b/>
          <w:sz w:val="22"/>
        </w:rPr>
        <w:t>:</w:t>
      </w:r>
      <w:r>
        <w:rPr>
          <w:sz w:val="22"/>
        </w:rPr>
        <w:t xml:space="preserve"> Si la contusión </w:t>
      </w:r>
      <w:r w:rsidR="00FF017D" w:rsidRPr="000E53EF">
        <w:rPr>
          <w:sz w:val="22"/>
        </w:rPr>
        <w:t>daña el encéfalo en el lado opuesto</w:t>
      </w:r>
      <w:r w:rsidR="009F636B" w:rsidRPr="000E53EF">
        <w:rPr>
          <w:sz w:val="22"/>
        </w:rPr>
        <w:t xml:space="preserve"> de la acción </w:t>
      </w:r>
    </w:p>
    <w:p w:rsidR="005D56A1" w:rsidRDefault="000E53EF" w:rsidP="00896C05">
      <w:pPr>
        <w:pStyle w:val="Prrafodelista"/>
        <w:numPr>
          <w:ilvl w:val="0"/>
          <w:numId w:val="16"/>
        </w:numPr>
        <w:ind w:left="360"/>
        <w:rPr>
          <w:sz w:val="22"/>
        </w:rPr>
      </w:pPr>
      <w:r>
        <w:rPr>
          <w:b/>
          <w:sz w:val="22"/>
        </w:rPr>
        <w:t>G</w:t>
      </w:r>
      <w:r w:rsidRPr="000E53EF">
        <w:rPr>
          <w:b/>
          <w:sz w:val="22"/>
        </w:rPr>
        <w:t>olpe</w:t>
      </w:r>
      <w:r w:rsidRPr="000E53EF">
        <w:rPr>
          <w:sz w:val="22"/>
        </w:rPr>
        <w:t xml:space="preserve"> Si la contusión sucede en el mismo lado donde actúa el impacto </w:t>
      </w:r>
    </w:p>
    <w:p w:rsidR="005D56A1" w:rsidRDefault="005D56A1" w:rsidP="004B24DC">
      <w:pPr>
        <w:rPr>
          <w:sz w:val="22"/>
        </w:rPr>
      </w:pPr>
    </w:p>
    <w:p w:rsidR="00FF017D" w:rsidRPr="00FF017D" w:rsidRDefault="00FF017D" w:rsidP="00FF017D">
      <w:pPr>
        <w:pStyle w:val="Ttulo2"/>
      </w:pPr>
      <w:r w:rsidRPr="00FF017D">
        <w:t xml:space="preserve">Formación, flujo y absorción del </w:t>
      </w:r>
      <w:r w:rsidR="008151A7">
        <w:t>LCR</w:t>
      </w:r>
    </w:p>
    <w:p w:rsidR="005D56A1" w:rsidRPr="000614B3" w:rsidRDefault="00FF017D" w:rsidP="00896C05">
      <w:pPr>
        <w:pStyle w:val="Prrafodelista"/>
        <w:numPr>
          <w:ilvl w:val="0"/>
          <w:numId w:val="17"/>
        </w:numPr>
        <w:ind w:left="360"/>
        <w:rPr>
          <w:sz w:val="22"/>
        </w:rPr>
      </w:pPr>
      <w:r w:rsidRPr="000614B3">
        <w:rPr>
          <w:sz w:val="22"/>
        </w:rPr>
        <w:t xml:space="preserve">El </w:t>
      </w:r>
      <w:r w:rsidR="008151A7" w:rsidRPr="000614B3">
        <w:rPr>
          <w:sz w:val="22"/>
        </w:rPr>
        <w:t xml:space="preserve">LCR </w:t>
      </w:r>
      <w:r w:rsidRPr="000614B3">
        <w:rPr>
          <w:b/>
          <w:sz w:val="22"/>
        </w:rPr>
        <w:t xml:space="preserve">se </w:t>
      </w:r>
      <w:r w:rsidR="000614B3" w:rsidRPr="000614B3">
        <w:rPr>
          <w:b/>
          <w:sz w:val="22"/>
        </w:rPr>
        <w:t>forma</w:t>
      </w:r>
      <w:r w:rsidRPr="000614B3">
        <w:rPr>
          <w:b/>
          <w:sz w:val="22"/>
        </w:rPr>
        <w:t xml:space="preserve"> 500 m</w:t>
      </w:r>
      <w:r w:rsidR="005D56A1" w:rsidRPr="000614B3">
        <w:rPr>
          <w:b/>
          <w:sz w:val="22"/>
        </w:rPr>
        <w:t>l</w:t>
      </w:r>
      <w:r w:rsidRPr="000614B3">
        <w:rPr>
          <w:b/>
          <w:sz w:val="22"/>
        </w:rPr>
        <w:t xml:space="preserve"> diarios</w:t>
      </w:r>
      <w:r w:rsidRPr="000614B3">
        <w:rPr>
          <w:sz w:val="22"/>
        </w:rPr>
        <w:t xml:space="preserve">, </w:t>
      </w:r>
      <w:r w:rsidR="00646E4B" w:rsidRPr="000614B3">
        <w:rPr>
          <w:sz w:val="22"/>
        </w:rPr>
        <w:t>3X a 4X</w:t>
      </w:r>
      <w:r w:rsidRPr="000614B3">
        <w:rPr>
          <w:sz w:val="22"/>
        </w:rPr>
        <w:t xml:space="preserve"> </w:t>
      </w:r>
      <w:r w:rsidR="00646E4B" w:rsidRPr="000614B3">
        <w:rPr>
          <w:sz w:val="22"/>
        </w:rPr>
        <w:t xml:space="preserve">más </w:t>
      </w:r>
      <w:r w:rsidRPr="000614B3">
        <w:rPr>
          <w:sz w:val="22"/>
        </w:rPr>
        <w:t>de su volumen</w:t>
      </w:r>
      <w:r w:rsidR="005D56A1" w:rsidRPr="000614B3">
        <w:rPr>
          <w:sz w:val="22"/>
        </w:rPr>
        <w:t xml:space="preserve"> </w:t>
      </w:r>
      <w:r w:rsidRPr="000614B3">
        <w:rPr>
          <w:sz w:val="22"/>
        </w:rPr>
        <w:t xml:space="preserve">total en todo el sistema. </w:t>
      </w:r>
    </w:p>
    <w:p w:rsidR="00FF017D" w:rsidRPr="000614B3" w:rsidRDefault="00027ABF" w:rsidP="00896C05">
      <w:pPr>
        <w:pStyle w:val="Prrafodelista"/>
        <w:numPr>
          <w:ilvl w:val="0"/>
          <w:numId w:val="17"/>
        </w:numPr>
        <w:ind w:left="360"/>
        <w:rPr>
          <w:sz w:val="22"/>
        </w:rPr>
      </w:pPr>
      <w:r w:rsidRPr="00027ABF">
        <w:rPr>
          <w:b/>
          <w:sz w:val="22"/>
        </w:rPr>
        <w:t>2/3</w:t>
      </w:r>
      <w:r w:rsidR="00FF017D" w:rsidRPr="000614B3">
        <w:rPr>
          <w:sz w:val="22"/>
        </w:rPr>
        <w:t xml:space="preserve"> se </w:t>
      </w:r>
      <w:r>
        <w:rPr>
          <w:sz w:val="22"/>
        </w:rPr>
        <w:t xml:space="preserve">forma en </w:t>
      </w:r>
      <w:r w:rsidR="00FF017D" w:rsidRPr="00027ABF">
        <w:rPr>
          <w:b/>
          <w:sz w:val="22"/>
        </w:rPr>
        <w:t>los plexos coroideos en</w:t>
      </w:r>
      <w:r w:rsidR="005D56A1" w:rsidRPr="00027ABF">
        <w:rPr>
          <w:b/>
          <w:sz w:val="22"/>
        </w:rPr>
        <w:t xml:space="preserve"> </w:t>
      </w:r>
      <w:r w:rsidR="00FF017D" w:rsidRPr="00027ABF">
        <w:rPr>
          <w:b/>
          <w:sz w:val="22"/>
        </w:rPr>
        <w:t>los cuatro ventrículos</w:t>
      </w:r>
      <w:r w:rsidR="00FF017D" w:rsidRPr="000614B3">
        <w:rPr>
          <w:sz w:val="22"/>
        </w:rPr>
        <w:t>, sobre todo en los ventrículos laterales.</w:t>
      </w:r>
    </w:p>
    <w:p w:rsidR="00FF017D" w:rsidRPr="00027ABF" w:rsidRDefault="00027ABF" w:rsidP="00896C05">
      <w:pPr>
        <w:pStyle w:val="Prrafodelista"/>
        <w:numPr>
          <w:ilvl w:val="0"/>
          <w:numId w:val="17"/>
        </w:numPr>
        <w:ind w:left="360"/>
        <w:rPr>
          <w:sz w:val="22"/>
        </w:rPr>
      </w:pPr>
      <w:r w:rsidRPr="005C5A9F">
        <w:rPr>
          <w:b/>
          <w:sz w:val="22"/>
        </w:rPr>
        <w:t>1/3</w:t>
      </w:r>
      <w:r w:rsidRPr="00027ABF">
        <w:rPr>
          <w:sz w:val="22"/>
        </w:rPr>
        <w:t xml:space="preserve"> </w:t>
      </w:r>
      <w:r w:rsidR="00FF017D" w:rsidRPr="00027ABF">
        <w:rPr>
          <w:sz w:val="22"/>
        </w:rPr>
        <w:t xml:space="preserve">se produce en la </w:t>
      </w:r>
      <w:r w:rsidR="00FF017D" w:rsidRPr="00027ABF">
        <w:rPr>
          <w:b/>
          <w:sz w:val="22"/>
        </w:rPr>
        <w:t>superficie ependimaria</w:t>
      </w:r>
      <w:r w:rsidR="00FF017D" w:rsidRPr="00027ABF">
        <w:rPr>
          <w:sz w:val="22"/>
        </w:rPr>
        <w:t xml:space="preserve"> de los ventrículos</w:t>
      </w:r>
      <w:r w:rsidRPr="00027ABF">
        <w:rPr>
          <w:sz w:val="22"/>
        </w:rPr>
        <w:t xml:space="preserve">, </w:t>
      </w:r>
      <w:r w:rsidR="00FF017D" w:rsidRPr="00027ABF">
        <w:rPr>
          <w:b/>
          <w:sz w:val="22"/>
        </w:rPr>
        <w:t>la aracnoides</w:t>
      </w:r>
      <w:r w:rsidRPr="00027ABF">
        <w:rPr>
          <w:sz w:val="22"/>
        </w:rPr>
        <w:t xml:space="preserve"> </w:t>
      </w:r>
      <w:r>
        <w:rPr>
          <w:sz w:val="22"/>
        </w:rPr>
        <w:t xml:space="preserve">y </w:t>
      </w:r>
      <w:r w:rsidR="00FF017D" w:rsidRPr="00027ABF">
        <w:rPr>
          <w:sz w:val="22"/>
        </w:rPr>
        <w:t xml:space="preserve">los </w:t>
      </w:r>
      <w:r w:rsidR="00FF017D" w:rsidRPr="00027ABF">
        <w:rPr>
          <w:b/>
          <w:sz w:val="22"/>
        </w:rPr>
        <w:t>espacios perivasculares</w:t>
      </w:r>
      <w:r w:rsidR="005D56A1" w:rsidRPr="00027ABF">
        <w:rPr>
          <w:sz w:val="22"/>
        </w:rPr>
        <w:t xml:space="preserve"> </w:t>
      </w:r>
      <w:r w:rsidR="00FF017D" w:rsidRPr="00027ABF">
        <w:rPr>
          <w:sz w:val="22"/>
        </w:rPr>
        <w:t>alrededor de los vasos sanguíneos que atraviesan el</w:t>
      </w:r>
      <w:r w:rsidR="005D56A1" w:rsidRPr="00027ABF">
        <w:rPr>
          <w:sz w:val="22"/>
        </w:rPr>
        <w:t xml:space="preserve"> </w:t>
      </w:r>
      <w:r w:rsidR="00FF017D" w:rsidRPr="00027ABF">
        <w:rPr>
          <w:sz w:val="22"/>
        </w:rPr>
        <w:t>encéfalo.</w:t>
      </w:r>
    </w:p>
    <w:p w:rsidR="005D56A1" w:rsidRDefault="005D56A1" w:rsidP="000614B3">
      <w:pPr>
        <w:rPr>
          <w:sz w:val="22"/>
        </w:rPr>
      </w:pPr>
    </w:p>
    <w:p w:rsidR="005B460B" w:rsidRPr="005B460B" w:rsidRDefault="005B460B" w:rsidP="000614B3">
      <w:pPr>
        <w:rPr>
          <w:b/>
          <w:sz w:val="22"/>
        </w:rPr>
      </w:pPr>
      <w:r w:rsidRPr="005B460B">
        <w:rPr>
          <w:b/>
          <w:sz w:val="22"/>
        </w:rPr>
        <w:t>Recorrido del LCR</w:t>
      </w:r>
    </w:p>
    <w:p w:rsidR="009E5DDF" w:rsidRPr="009E5DDF" w:rsidRDefault="009E5DDF" w:rsidP="00896C05">
      <w:pPr>
        <w:pStyle w:val="Prrafodelista"/>
        <w:numPr>
          <w:ilvl w:val="0"/>
          <w:numId w:val="18"/>
        </w:numPr>
        <w:rPr>
          <w:sz w:val="22"/>
        </w:rPr>
      </w:pPr>
      <w:r>
        <w:rPr>
          <w:sz w:val="22"/>
        </w:rPr>
        <w:t xml:space="preserve">Inicia en el </w:t>
      </w:r>
      <w:r>
        <w:rPr>
          <w:b/>
          <w:sz w:val="22"/>
        </w:rPr>
        <w:t>Plexo Coroideo</w:t>
      </w:r>
    </w:p>
    <w:p w:rsidR="00741AD2" w:rsidRDefault="00741AD2" w:rsidP="00896C05">
      <w:pPr>
        <w:pStyle w:val="Prrafodelista"/>
        <w:numPr>
          <w:ilvl w:val="0"/>
          <w:numId w:val="18"/>
        </w:numPr>
        <w:rPr>
          <w:sz w:val="22"/>
        </w:rPr>
      </w:pPr>
      <w:r w:rsidRPr="00741AD2">
        <w:rPr>
          <w:b/>
          <w:sz w:val="22"/>
        </w:rPr>
        <w:t>Se segrega en</w:t>
      </w:r>
      <w:r w:rsidR="00FF017D" w:rsidRPr="00741AD2">
        <w:rPr>
          <w:b/>
          <w:sz w:val="22"/>
        </w:rPr>
        <w:t xml:space="preserve"> los ventrículos laterales</w:t>
      </w:r>
      <w:r w:rsidR="00FF017D" w:rsidRPr="000614B3">
        <w:rPr>
          <w:sz w:val="22"/>
        </w:rPr>
        <w:t xml:space="preserve"> </w:t>
      </w:r>
    </w:p>
    <w:p w:rsidR="00741AD2" w:rsidRDefault="00741AD2" w:rsidP="00896C05">
      <w:pPr>
        <w:pStyle w:val="Prrafodelista"/>
        <w:numPr>
          <w:ilvl w:val="0"/>
          <w:numId w:val="18"/>
        </w:numPr>
        <w:rPr>
          <w:sz w:val="22"/>
        </w:rPr>
      </w:pPr>
      <w:r>
        <w:rPr>
          <w:sz w:val="22"/>
        </w:rPr>
        <w:t>P</w:t>
      </w:r>
      <w:r w:rsidR="00FF017D" w:rsidRPr="000614B3">
        <w:rPr>
          <w:sz w:val="22"/>
        </w:rPr>
        <w:t xml:space="preserve">asa </w:t>
      </w:r>
      <w:r>
        <w:rPr>
          <w:sz w:val="22"/>
        </w:rPr>
        <w:t>a</w:t>
      </w:r>
      <w:r w:rsidR="00FF017D" w:rsidRPr="000614B3">
        <w:rPr>
          <w:sz w:val="22"/>
        </w:rPr>
        <w:t xml:space="preserve">l </w:t>
      </w:r>
      <w:r w:rsidR="00FF017D" w:rsidRPr="00741AD2">
        <w:rPr>
          <w:b/>
          <w:sz w:val="22"/>
        </w:rPr>
        <w:t>tercer ventrículo</w:t>
      </w:r>
    </w:p>
    <w:p w:rsidR="00741AD2" w:rsidRDefault="00741AD2" w:rsidP="00896C05">
      <w:pPr>
        <w:pStyle w:val="Prrafodelista"/>
        <w:numPr>
          <w:ilvl w:val="0"/>
          <w:numId w:val="18"/>
        </w:numPr>
        <w:rPr>
          <w:sz w:val="22"/>
        </w:rPr>
      </w:pPr>
      <w:r>
        <w:rPr>
          <w:sz w:val="22"/>
        </w:rPr>
        <w:t>Se incorpora</w:t>
      </w:r>
      <w:r w:rsidR="00FF017D" w:rsidRPr="000614B3">
        <w:rPr>
          <w:sz w:val="22"/>
        </w:rPr>
        <w:t xml:space="preserve"> una mínima cantidad </w:t>
      </w:r>
      <w:r>
        <w:rPr>
          <w:sz w:val="22"/>
        </w:rPr>
        <w:t>de LCR</w:t>
      </w:r>
    </w:p>
    <w:p w:rsidR="005B460B" w:rsidRDefault="00741AD2" w:rsidP="00896C05">
      <w:pPr>
        <w:pStyle w:val="Prrafodelista"/>
        <w:numPr>
          <w:ilvl w:val="0"/>
          <w:numId w:val="18"/>
        </w:numPr>
        <w:rPr>
          <w:sz w:val="22"/>
        </w:rPr>
      </w:pPr>
      <w:r>
        <w:rPr>
          <w:sz w:val="22"/>
        </w:rPr>
        <w:t>D</w:t>
      </w:r>
      <w:r w:rsidR="00FF017D" w:rsidRPr="000614B3">
        <w:rPr>
          <w:sz w:val="22"/>
        </w:rPr>
        <w:t xml:space="preserve">esciende </w:t>
      </w:r>
      <w:r>
        <w:rPr>
          <w:sz w:val="22"/>
        </w:rPr>
        <w:t xml:space="preserve">por </w:t>
      </w:r>
      <w:r w:rsidR="00FF017D" w:rsidRPr="000614B3">
        <w:rPr>
          <w:sz w:val="22"/>
        </w:rPr>
        <w:t xml:space="preserve">el </w:t>
      </w:r>
      <w:r w:rsidR="00FF017D" w:rsidRPr="00741AD2">
        <w:rPr>
          <w:b/>
          <w:sz w:val="22"/>
        </w:rPr>
        <w:t>acueducto de Silvio</w:t>
      </w:r>
      <w:r w:rsidR="00FF017D" w:rsidRPr="000614B3">
        <w:rPr>
          <w:sz w:val="22"/>
        </w:rPr>
        <w:t xml:space="preserve"> </w:t>
      </w:r>
    </w:p>
    <w:p w:rsidR="005B460B" w:rsidRDefault="005B460B" w:rsidP="00896C05">
      <w:pPr>
        <w:pStyle w:val="Prrafodelista"/>
        <w:numPr>
          <w:ilvl w:val="0"/>
          <w:numId w:val="18"/>
        </w:numPr>
        <w:rPr>
          <w:sz w:val="22"/>
        </w:rPr>
      </w:pPr>
      <w:r>
        <w:rPr>
          <w:sz w:val="22"/>
        </w:rPr>
        <w:t>Llega a</w:t>
      </w:r>
      <w:r w:rsidR="00FF017D" w:rsidRPr="000614B3">
        <w:rPr>
          <w:sz w:val="22"/>
        </w:rPr>
        <w:t xml:space="preserve">l </w:t>
      </w:r>
      <w:r w:rsidR="00FF017D" w:rsidRPr="005B460B">
        <w:rPr>
          <w:b/>
          <w:sz w:val="22"/>
        </w:rPr>
        <w:t>cuarto ventrículo</w:t>
      </w:r>
      <w:r w:rsidR="00FF017D" w:rsidRPr="000614B3">
        <w:rPr>
          <w:sz w:val="22"/>
        </w:rPr>
        <w:t xml:space="preserve"> </w:t>
      </w:r>
    </w:p>
    <w:p w:rsidR="00161BE4" w:rsidRPr="00260FFD" w:rsidRDefault="005B460B" w:rsidP="00896C05">
      <w:pPr>
        <w:pStyle w:val="Prrafodelista"/>
        <w:numPr>
          <w:ilvl w:val="0"/>
          <w:numId w:val="18"/>
        </w:numPr>
        <w:rPr>
          <w:sz w:val="22"/>
        </w:rPr>
      </w:pPr>
      <w:r w:rsidRPr="00260FFD">
        <w:rPr>
          <w:sz w:val="22"/>
        </w:rPr>
        <w:t>S</w:t>
      </w:r>
      <w:r w:rsidR="00FF017D" w:rsidRPr="00260FFD">
        <w:rPr>
          <w:sz w:val="22"/>
        </w:rPr>
        <w:t>e añade otra minúscula proporción</w:t>
      </w:r>
      <w:r w:rsidR="005D56A1" w:rsidRPr="00260FFD">
        <w:rPr>
          <w:sz w:val="22"/>
        </w:rPr>
        <w:t xml:space="preserve"> </w:t>
      </w:r>
      <w:r w:rsidR="00FF017D" w:rsidRPr="00260FFD">
        <w:rPr>
          <w:sz w:val="22"/>
        </w:rPr>
        <w:t xml:space="preserve">de </w:t>
      </w:r>
      <w:r w:rsidRPr="00260FFD">
        <w:rPr>
          <w:sz w:val="22"/>
        </w:rPr>
        <w:t>LCR</w:t>
      </w:r>
      <w:r w:rsidR="00FF017D" w:rsidRPr="00260FFD">
        <w:rPr>
          <w:sz w:val="22"/>
        </w:rPr>
        <w:t xml:space="preserve">. </w:t>
      </w:r>
    </w:p>
    <w:p w:rsidR="00260FFD" w:rsidRDefault="00260FFD" w:rsidP="00896C05">
      <w:pPr>
        <w:pStyle w:val="Prrafodelista"/>
        <w:numPr>
          <w:ilvl w:val="0"/>
          <w:numId w:val="18"/>
        </w:numPr>
        <w:rPr>
          <w:sz w:val="22"/>
        </w:rPr>
      </w:pPr>
      <w:r w:rsidRPr="00260FFD">
        <w:rPr>
          <w:b/>
          <w:sz w:val="22"/>
        </w:rPr>
        <w:lastRenderedPageBreak/>
        <w:t>S</w:t>
      </w:r>
      <w:r w:rsidR="00FF017D" w:rsidRPr="00260FFD">
        <w:rPr>
          <w:b/>
          <w:sz w:val="22"/>
        </w:rPr>
        <w:t>ale del cuarto ventrículo</w:t>
      </w:r>
      <w:r w:rsidR="00FF017D" w:rsidRPr="000614B3">
        <w:rPr>
          <w:sz w:val="22"/>
        </w:rPr>
        <w:t xml:space="preserve"> por tres</w:t>
      </w:r>
      <w:r w:rsidR="005D56A1" w:rsidRPr="000614B3">
        <w:rPr>
          <w:sz w:val="22"/>
        </w:rPr>
        <w:t xml:space="preserve"> </w:t>
      </w:r>
      <w:r w:rsidR="00FF017D" w:rsidRPr="000614B3">
        <w:rPr>
          <w:sz w:val="22"/>
        </w:rPr>
        <w:t xml:space="preserve">pequeños orificios, los </w:t>
      </w:r>
      <w:r w:rsidR="00FF017D" w:rsidRPr="00260FFD">
        <w:rPr>
          <w:b/>
          <w:sz w:val="22"/>
        </w:rPr>
        <w:t xml:space="preserve">dos agujeros laterales de </w:t>
      </w:r>
      <w:proofErr w:type="spellStart"/>
      <w:r w:rsidR="00FF017D" w:rsidRPr="00260FFD">
        <w:rPr>
          <w:b/>
          <w:sz w:val="22"/>
        </w:rPr>
        <w:t>Luschka</w:t>
      </w:r>
      <w:proofErr w:type="spellEnd"/>
      <w:r w:rsidR="00FF017D" w:rsidRPr="00260FFD">
        <w:rPr>
          <w:b/>
          <w:sz w:val="22"/>
        </w:rPr>
        <w:t xml:space="preserve"> y el agujero</w:t>
      </w:r>
      <w:r w:rsidR="005D56A1" w:rsidRPr="00260FFD">
        <w:rPr>
          <w:b/>
          <w:sz w:val="22"/>
        </w:rPr>
        <w:t xml:space="preserve"> </w:t>
      </w:r>
      <w:r w:rsidR="00FF017D" w:rsidRPr="00260FFD">
        <w:rPr>
          <w:b/>
          <w:sz w:val="22"/>
        </w:rPr>
        <w:t xml:space="preserve">central de </w:t>
      </w:r>
      <w:proofErr w:type="spellStart"/>
      <w:r w:rsidR="00FF017D" w:rsidRPr="00260FFD">
        <w:rPr>
          <w:b/>
          <w:sz w:val="22"/>
        </w:rPr>
        <w:t>Magendie</w:t>
      </w:r>
      <w:proofErr w:type="spellEnd"/>
      <w:r w:rsidR="00FF017D" w:rsidRPr="000614B3">
        <w:rPr>
          <w:sz w:val="22"/>
        </w:rPr>
        <w:t xml:space="preserve"> </w:t>
      </w:r>
    </w:p>
    <w:p w:rsidR="00111FE0" w:rsidRPr="000614B3" w:rsidRDefault="00260FFD" w:rsidP="00896C05">
      <w:pPr>
        <w:pStyle w:val="Prrafodelista"/>
        <w:numPr>
          <w:ilvl w:val="0"/>
          <w:numId w:val="18"/>
        </w:numPr>
        <w:rPr>
          <w:sz w:val="22"/>
        </w:rPr>
      </w:pPr>
      <w:r>
        <w:rPr>
          <w:sz w:val="22"/>
        </w:rPr>
        <w:t>P</w:t>
      </w:r>
      <w:r w:rsidR="00FF017D" w:rsidRPr="000614B3">
        <w:rPr>
          <w:sz w:val="22"/>
        </w:rPr>
        <w:t>en</w:t>
      </w:r>
      <w:r>
        <w:rPr>
          <w:sz w:val="22"/>
        </w:rPr>
        <w:t>etra</w:t>
      </w:r>
      <w:r w:rsidR="00FF017D" w:rsidRPr="000614B3">
        <w:rPr>
          <w:sz w:val="22"/>
        </w:rPr>
        <w:t xml:space="preserve"> en la </w:t>
      </w:r>
      <w:r w:rsidR="00FF017D" w:rsidRPr="00260FFD">
        <w:rPr>
          <w:b/>
          <w:sz w:val="22"/>
        </w:rPr>
        <w:t>cisterna magna</w:t>
      </w:r>
      <w:r>
        <w:rPr>
          <w:sz w:val="22"/>
        </w:rPr>
        <w:t>,</w:t>
      </w:r>
      <w:r w:rsidR="00FF017D" w:rsidRPr="000614B3">
        <w:rPr>
          <w:sz w:val="22"/>
        </w:rPr>
        <w:t xml:space="preserve"> detrás del bulbo raquídeo y debajo</w:t>
      </w:r>
      <w:r w:rsidR="005D56A1" w:rsidRPr="000614B3">
        <w:rPr>
          <w:sz w:val="22"/>
        </w:rPr>
        <w:t xml:space="preserve"> </w:t>
      </w:r>
      <w:r w:rsidR="00FF017D" w:rsidRPr="000614B3">
        <w:rPr>
          <w:sz w:val="22"/>
        </w:rPr>
        <w:t>del cerebelo.</w:t>
      </w:r>
    </w:p>
    <w:p w:rsidR="00161BE4" w:rsidRPr="000614B3" w:rsidRDefault="00C608E9" w:rsidP="00896C05">
      <w:pPr>
        <w:pStyle w:val="Prrafodelista"/>
        <w:numPr>
          <w:ilvl w:val="0"/>
          <w:numId w:val="18"/>
        </w:numPr>
        <w:rPr>
          <w:sz w:val="22"/>
        </w:rPr>
      </w:pPr>
      <w:r w:rsidRPr="00260FFD">
        <w:rPr>
          <w:b/>
          <w:sz w:val="22"/>
        </w:rPr>
        <w:t>La cisterna magna</w:t>
      </w:r>
      <w:r w:rsidRPr="000614B3">
        <w:rPr>
          <w:sz w:val="22"/>
        </w:rPr>
        <w:t xml:space="preserve"> se continúa con el </w:t>
      </w:r>
      <w:r w:rsidRPr="00260FFD">
        <w:rPr>
          <w:b/>
          <w:sz w:val="22"/>
        </w:rPr>
        <w:t>espacio subaracnoideo</w:t>
      </w:r>
      <w:r w:rsidR="00161BE4" w:rsidRPr="000614B3">
        <w:rPr>
          <w:sz w:val="22"/>
        </w:rPr>
        <w:t xml:space="preserve"> </w:t>
      </w:r>
      <w:r w:rsidRPr="000614B3">
        <w:rPr>
          <w:sz w:val="22"/>
        </w:rPr>
        <w:t xml:space="preserve">que rodea </w:t>
      </w:r>
      <w:r w:rsidR="00260FFD">
        <w:rPr>
          <w:sz w:val="22"/>
        </w:rPr>
        <w:t xml:space="preserve">el </w:t>
      </w:r>
      <w:r w:rsidRPr="00260FFD">
        <w:rPr>
          <w:b/>
          <w:sz w:val="22"/>
        </w:rPr>
        <w:t xml:space="preserve">encéfalo y </w:t>
      </w:r>
      <w:r w:rsidR="00260FFD" w:rsidRPr="00260FFD">
        <w:rPr>
          <w:b/>
          <w:sz w:val="22"/>
        </w:rPr>
        <w:t>ME</w:t>
      </w:r>
      <w:r w:rsidRPr="000614B3">
        <w:rPr>
          <w:sz w:val="22"/>
        </w:rPr>
        <w:t xml:space="preserve">. </w:t>
      </w:r>
    </w:p>
    <w:p w:rsidR="00161BE4" w:rsidRPr="000614B3" w:rsidRDefault="00510726" w:rsidP="00896C05">
      <w:pPr>
        <w:pStyle w:val="Prrafodelista"/>
        <w:numPr>
          <w:ilvl w:val="0"/>
          <w:numId w:val="18"/>
        </w:numPr>
        <w:rPr>
          <w:sz w:val="22"/>
        </w:rPr>
      </w:pPr>
      <w:r>
        <w:rPr>
          <w:sz w:val="22"/>
        </w:rPr>
        <w:t>P</w:t>
      </w:r>
      <w:r w:rsidR="00C608E9" w:rsidRPr="000614B3">
        <w:rPr>
          <w:sz w:val="22"/>
        </w:rPr>
        <w:t xml:space="preserve">enetra por </w:t>
      </w:r>
      <w:r w:rsidR="00C608E9" w:rsidRPr="00510726">
        <w:rPr>
          <w:b/>
          <w:sz w:val="22"/>
        </w:rPr>
        <w:t>vellosidades</w:t>
      </w:r>
      <w:r w:rsidR="00161BE4" w:rsidRPr="00510726">
        <w:rPr>
          <w:b/>
          <w:sz w:val="22"/>
        </w:rPr>
        <w:t xml:space="preserve"> </w:t>
      </w:r>
      <w:r w:rsidR="00C608E9" w:rsidRPr="00510726">
        <w:rPr>
          <w:b/>
          <w:sz w:val="22"/>
        </w:rPr>
        <w:t>aracnoideas</w:t>
      </w:r>
      <w:r w:rsidR="00C608E9" w:rsidRPr="000614B3">
        <w:rPr>
          <w:sz w:val="22"/>
        </w:rPr>
        <w:t xml:space="preserve"> hacia el </w:t>
      </w:r>
      <w:r w:rsidR="00C608E9" w:rsidRPr="00510726">
        <w:rPr>
          <w:b/>
          <w:sz w:val="22"/>
        </w:rPr>
        <w:t>seno venoso sagital</w:t>
      </w:r>
      <w:r w:rsidR="00161BE4" w:rsidRPr="000614B3">
        <w:rPr>
          <w:sz w:val="22"/>
        </w:rPr>
        <w:t xml:space="preserve"> </w:t>
      </w:r>
      <w:r w:rsidR="00C608E9" w:rsidRPr="000614B3">
        <w:rPr>
          <w:sz w:val="22"/>
        </w:rPr>
        <w:t xml:space="preserve">y otros senos venosos. </w:t>
      </w:r>
    </w:p>
    <w:p w:rsidR="00C608E9" w:rsidRPr="000614B3" w:rsidRDefault="00510726" w:rsidP="00896C05">
      <w:pPr>
        <w:pStyle w:val="Prrafodelista"/>
        <w:numPr>
          <w:ilvl w:val="0"/>
          <w:numId w:val="18"/>
        </w:numPr>
        <w:rPr>
          <w:sz w:val="22"/>
        </w:rPr>
      </w:pPr>
      <w:r w:rsidRPr="00510726">
        <w:rPr>
          <w:b/>
          <w:sz w:val="22"/>
        </w:rPr>
        <w:t xml:space="preserve">El LCR </w:t>
      </w:r>
      <w:r w:rsidR="00C608E9" w:rsidRPr="00510726">
        <w:rPr>
          <w:b/>
          <w:sz w:val="22"/>
        </w:rPr>
        <w:t>se vierte hacia la sangre venosa</w:t>
      </w:r>
      <w:r w:rsidR="00C608E9" w:rsidRPr="000614B3">
        <w:rPr>
          <w:sz w:val="22"/>
        </w:rPr>
        <w:t xml:space="preserve"> a través de los</w:t>
      </w:r>
      <w:r w:rsidR="00161BE4" w:rsidRPr="000614B3">
        <w:rPr>
          <w:sz w:val="22"/>
        </w:rPr>
        <w:t xml:space="preserve"> </w:t>
      </w:r>
      <w:r w:rsidR="00C608E9" w:rsidRPr="000614B3">
        <w:rPr>
          <w:sz w:val="22"/>
        </w:rPr>
        <w:t>poros de estas vellosidades.</w:t>
      </w:r>
    </w:p>
    <w:p w:rsidR="00C608E9" w:rsidRDefault="00313B3A" w:rsidP="00C608E9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6432" behindDoc="0" locked="0" layoutInCell="1" allowOverlap="1" wp14:anchorId="7F8EE90D" wp14:editId="288F9A66">
            <wp:simplePos x="0" y="0"/>
            <wp:positionH relativeFrom="column">
              <wp:posOffset>4738370</wp:posOffset>
            </wp:positionH>
            <wp:positionV relativeFrom="paragraph">
              <wp:posOffset>32385</wp:posOffset>
            </wp:positionV>
            <wp:extent cx="2491105" cy="2495550"/>
            <wp:effectExtent l="0" t="0" r="4445" b="0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1" t="13271" b="5864"/>
                    <a:stretch/>
                  </pic:blipFill>
                  <pic:spPr bwMode="auto">
                    <a:xfrm>
                      <a:off x="0" y="0"/>
                      <a:ext cx="2491105" cy="2495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08E9" w:rsidRPr="00E93E21" w:rsidRDefault="00C608E9" w:rsidP="00C608E9">
      <w:pPr>
        <w:pStyle w:val="Ttulo2"/>
      </w:pPr>
      <w:r w:rsidRPr="00E93E21">
        <w:t xml:space="preserve">Secreción por el plexo coroideo. </w:t>
      </w:r>
    </w:p>
    <w:p w:rsidR="00161BE4" w:rsidRPr="009E5DDF" w:rsidRDefault="00C608E9" w:rsidP="00896C05">
      <w:pPr>
        <w:pStyle w:val="Prrafodelista"/>
        <w:numPr>
          <w:ilvl w:val="0"/>
          <w:numId w:val="19"/>
        </w:numPr>
        <w:ind w:left="360"/>
        <w:rPr>
          <w:sz w:val="22"/>
        </w:rPr>
      </w:pPr>
      <w:r w:rsidRPr="009F7662">
        <w:rPr>
          <w:b/>
          <w:sz w:val="22"/>
        </w:rPr>
        <w:t>El plexo coroideo</w:t>
      </w:r>
      <w:r w:rsidR="009F7662">
        <w:rPr>
          <w:sz w:val="22"/>
        </w:rPr>
        <w:t xml:space="preserve"> </w:t>
      </w:r>
      <w:r w:rsidRPr="009E5DDF">
        <w:rPr>
          <w:sz w:val="22"/>
        </w:rPr>
        <w:t xml:space="preserve">es un </w:t>
      </w:r>
      <w:r w:rsidRPr="009F7662">
        <w:rPr>
          <w:b/>
          <w:sz w:val="22"/>
        </w:rPr>
        <w:t>crecimiento de vasos sanguíneos</w:t>
      </w:r>
      <w:r w:rsidR="00161BE4" w:rsidRPr="009E5DDF">
        <w:rPr>
          <w:sz w:val="22"/>
        </w:rPr>
        <w:t xml:space="preserve"> </w:t>
      </w:r>
      <w:r w:rsidRPr="009E5DDF">
        <w:rPr>
          <w:sz w:val="22"/>
        </w:rPr>
        <w:t>en forma de coliflor</w:t>
      </w:r>
      <w:r w:rsidR="009F7662">
        <w:rPr>
          <w:sz w:val="22"/>
        </w:rPr>
        <w:t>,</w:t>
      </w:r>
      <w:r w:rsidRPr="009E5DDF">
        <w:rPr>
          <w:sz w:val="22"/>
        </w:rPr>
        <w:t xml:space="preserve"> cubierto por una delgada</w:t>
      </w:r>
      <w:r w:rsidR="00161BE4" w:rsidRPr="009E5DDF">
        <w:rPr>
          <w:sz w:val="22"/>
        </w:rPr>
        <w:t xml:space="preserve"> </w:t>
      </w:r>
      <w:r w:rsidRPr="009E5DDF">
        <w:rPr>
          <w:sz w:val="22"/>
        </w:rPr>
        <w:t xml:space="preserve">capa de </w:t>
      </w:r>
      <w:r w:rsidRPr="009F7662">
        <w:rPr>
          <w:b/>
          <w:sz w:val="22"/>
        </w:rPr>
        <w:t>células epiteliales</w:t>
      </w:r>
      <w:r w:rsidRPr="009E5DDF">
        <w:rPr>
          <w:sz w:val="22"/>
        </w:rPr>
        <w:t xml:space="preserve">. </w:t>
      </w:r>
    </w:p>
    <w:p w:rsidR="00161BE4" w:rsidRDefault="00161BE4" w:rsidP="009E5DDF">
      <w:pPr>
        <w:rPr>
          <w:sz w:val="22"/>
        </w:rPr>
      </w:pPr>
    </w:p>
    <w:p w:rsidR="00161BE4" w:rsidRDefault="00C608E9" w:rsidP="00896C05">
      <w:pPr>
        <w:pStyle w:val="Prrafodelista"/>
        <w:numPr>
          <w:ilvl w:val="0"/>
          <w:numId w:val="19"/>
        </w:numPr>
        <w:ind w:left="360"/>
        <w:rPr>
          <w:sz w:val="22"/>
        </w:rPr>
      </w:pPr>
      <w:r w:rsidRPr="009F7662">
        <w:rPr>
          <w:b/>
          <w:sz w:val="22"/>
        </w:rPr>
        <w:t>La secreción de líquido hacia los ventrículos</w:t>
      </w:r>
      <w:r w:rsidRPr="009E5DDF">
        <w:rPr>
          <w:sz w:val="22"/>
        </w:rPr>
        <w:t xml:space="preserve"> por el plexo</w:t>
      </w:r>
      <w:r w:rsidR="00161BE4" w:rsidRPr="009E5DDF">
        <w:rPr>
          <w:sz w:val="22"/>
        </w:rPr>
        <w:t xml:space="preserve"> </w:t>
      </w:r>
      <w:r w:rsidRPr="009E5DDF">
        <w:rPr>
          <w:sz w:val="22"/>
        </w:rPr>
        <w:t xml:space="preserve">coroideo depende </w:t>
      </w:r>
      <w:r w:rsidR="009F7662" w:rsidRPr="009F7662">
        <w:rPr>
          <w:b/>
          <w:sz w:val="22"/>
        </w:rPr>
        <w:t xml:space="preserve">DEL TRANSPORTE ACTIVO DE </w:t>
      </w:r>
      <w:r w:rsidR="009F7662">
        <w:rPr>
          <w:b/>
          <w:sz w:val="22"/>
        </w:rPr>
        <w:t xml:space="preserve">Na + </w:t>
      </w:r>
      <w:r w:rsidRPr="009E5DDF">
        <w:rPr>
          <w:sz w:val="22"/>
        </w:rPr>
        <w:t>a través de las células epiteliales que tapizan su parte externa</w:t>
      </w:r>
      <w:r w:rsidR="009F7662">
        <w:rPr>
          <w:sz w:val="22"/>
        </w:rPr>
        <w:t xml:space="preserve"> y atraen </w:t>
      </w:r>
      <w:r w:rsidR="009F7662" w:rsidRPr="009F7662">
        <w:rPr>
          <w:b/>
          <w:sz w:val="22"/>
        </w:rPr>
        <w:t>Cl-</w:t>
      </w:r>
      <w:r w:rsidRPr="009E5DDF">
        <w:rPr>
          <w:sz w:val="22"/>
        </w:rPr>
        <w:t xml:space="preserve">. </w:t>
      </w:r>
      <w:r w:rsidR="009F7662">
        <w:rPr>
          <w:sz w:val="22"/>
        </w:rPr>
        <w:t xml:space="preserve">(forman </w:t>
      </w:r>
      <w:r w:rsidR="005A17A9">
        <w:rPr>
          <w:b/>
          <w:sz w:val="22"/>
        </w:rPr>
        <w:t>NaCl</w:t>
      </w:r>
      <w:r w:rsidR="009F7662">
        <w:rPr>
          <w:sz w:val="22"/>
        </w:rPr>
        <w:t>)</w:t>
      </w:r>
    </w:p>
    <w:p w:rsidR="00925753" w:rsidRPr="00925753" w:rsidRDefault="00925753" w:rsidP="00925753">
      <w:pPr>
        <w:pStyle w:val="Prrafodelista"/>
        <w:rPr>
          <w:sz w:val="22"/>
        </w:rPr>
      </w:pPr>
    </w:p>
    <w:p w:rsidR="009F7662" w:rsidRDefault="009F7662" w:rsidP="00896C05">
      <w:pPr>
        <w:pStyle w:val="Prrafodelista"/>
        <w:numPr>
          <w:ilvl w:val="0"/>
          <w:numId w:val="19"/>
        </w:numPr>
        <w:ind w:left="360"/>
        <w:rPr>
          <w:sz w:val="22"/>
        </w:rPr>
      </w:pPr>
      <w:r w:rsidRPr="009F7662">
        <w:rPr>
          <w:b/>
          <w:sz w:val="22"/>
        </w:rPr>
        <w:t>L</w:t>
      </w:r>
      <w:r w:rsidR="00C608E9" w:rsidRPr="009F7662">
        <w:rPr>
          <w:b/>
          <w:sz w:val="22"/>
        </w:rPr>
        <w:t xml:space="preserve">as características finales del </w:t>
      </w:r>
      <w:r w:rsidR="008151A7" w:rsidRPr="009F7662">
        <w:rPr>
          <w:b/>
          <w:sz w:val="22"/>
        </w:rPr>
        <w:t>LCR</w:t>
      </w:r>
      <w:r w:rsidR="00161BE4" w:rsidRPr="009E5DDF">
        <w:rPr>
          <w:sz w:val="22"/>
        </w:rPr>
        <w:t xml:space="preserve"> </w:t>
      </w:r>
    </w:p>
    <w:p w:rsidR="009F7662" w:rsidRDefault="009F7662" w:rsidP="00896C05">
      <w:pPr>
        <w:pStyle w:val="Prrafodelista"/>
        <w:numPr>
          <w:ilvl w:val="0"/>
          <w:numId w:val="20"/>
        </w:numPr>
        <w:rPr>
          <w:sz w:val="22"/>
        </w:rPr>
      </w:pPr>
      <w:r w:rsidRPr="009F7662">
        <w:rPr>
          <w:b/>
          <w:sz w:val="22"/>
        </w:rPr>
        <w:t>P</w:t>
      </w:r>
      <w:r w:rsidR="00C608E9" w:rsidRPr="009F7662">
        <w:rPr>
          <w:b/>
          <w:sz w:val="22"/>
        </w:rPr>
        <w:t>resión osmótica</w:t>
      </w:r>
      <w:r w:rsidR="00C608E9" w:rsidRPr="009E5DDF">
        <w:rPr>
          <w:sz w:val="22"/>
        </w:rPr>
        <w:t xml:space="preserve">, igual a la del plasma; </w:t>
      </w:r>
    </w:p>
    <w:p w:rsidR="009F7662" w:rsidRDefault="009F7662" w:rsidP="00896C05">
      <w:pPr>
        <w:pStyle w:val="Prrafodelista"/>
        <w:numPr>
          <w:ilvl w:val="0"/>
          <w:numId w:val="20"/>
        </w:numPr>
        <w:rPr>
          <w:sz w:val="22"/>
        </w:rPr>
      </w:pPr>
      <w:r w:rsidRPr="009F7662">
        <w:rPr>
          <w:b/>
          <w:sz w:val="22"/>
        </w:rPr>
        <w:t>C</w:t>
      </w:r>
      <w:r w:rsidR="00C608E9" w:rsidRPr="009F7662">
        <w:rPr>
          <w:b/>
          <w:sz w:val="22"/>
        </w:rPr>
        <w:t xml:space="preserve">oncentración de </w:t>
      </w:r>
      <w:r w:rsidRPr="009F7662">
        <w:rPr>
          <w:b/>
          <w:sz w:val="22"/>
        </w:rPr>
        <w:t>Na+</w:t>
      </w:r>
      <w:r>
        <w:rPr>
          <w:sz w:val="22"/>
        </w:rPr>
        <w:t>:</w:t>
      </w:r>
      <w:r w:rsidR="00161BE4" w:rsidRPr="009E5DDF">
        <w:rPr>
          <w:sz w:val="22"/>
        </w:rPr>
        <w:t xml:space="preserve"> </w:t>
      </w:r>
      <w:r w:rsidR="00C608E9" w:rsidRPr="009E5DDF">
        <w:rPr>
          <w:sz w:val="22"/>
        </w:rPr>
        <w:t xml:space="preserve">igual a la del plasma; </w:t>
      </w:r>
    </w:p>
    <w:p w:rsidR="009F7662" w:rsidRDefault="009F7662" w:rsidP="00896C05">
      <w:pPr>
        <w:pStyle w:val="Prrafodelista"/>
        <w:numPr>
          <w:ilvl w:val="0"/>
          <w:numId w:val="20"/>
        </w:numPr>
        <w:rPr>
          <w:sz w:val="22"/>
        </w:rPr>
      </w:pPr>
      <w:r w:rsidRPr="009F7662">
        <w:rPr>
          <w:b/>
          <w:sz w:val="22"/>
        </w:rPr>
        <w:t>Concentración de Cl-</w:t>
      </w:r>
      <w:r>
        <w:rPr>
          <w:sz w:val="22"/>
        </w:rPr>
        <w:t>:</w:t>
      </w:r>
      <w:r w:rsidR="00C608E9" w:rsidRPr="009E5DDF">
        <w:rPr>
          <w:sz w:val="22"/>
        </w:rPr>
        <w:t xml:space="preserve"> 15% mayor que en el plasma; </w:t>
      </w:r>
    </w:p>
    <w:p w:rsidR="009F7662" w:rsidRDefault="009F7662" w:rsidP="00896C05">
      <w:pPr>
        <w:pStyle w:val="Prrafodelista"/>
        <w:numPr>
          <w:ilvl w:val="0"/>
          <w:numId w:val="20"/>
        </w:numPr>
        <w:rPr>
          <w:sz w:val="22"/>
        </w:rPr>
      </w:pPr>
      <w:r>
        <w:rPr>
          <w:b/>
          <w:sz w:val="22"/>
        </w:rPr>
        <w:t xml:space="preserve">Concentración de K+: </w:t>
      </w:r>
      <w:r w:rsidR="00C608E9" w:rsidRPr="009E5DDF">
        <w:rPr>
          <w:sz w:val="22"/>
        </w:rPr>
        <w:t>40% menos</w:t>
      </w:r>
      <w:r>
        <w:rPr>
          <w:sz w:val="22"/>
        </w:rPr>
        <w:t xml:space="preserve"> que en plasma</w:t>
      </w:r>
    </w:p>
    <w:p w:rsidR="00CC55CA" w:rsidRPr="009E5DDF" w:rsidRDefault="009F7662" w:rsidP="00896C05">
      <w:pPr>
        <w:pStyle w:val="Prrafodelista"/>
        <w:numPr>
          <w:ilvl w:val="0"/>
          <w:numId w:val="20"/>
        </w:numPr>
        <w:rPr>
          <w:sz w:val="22"/>
        </w:rPr>
      </w:pPr>
      <w:r>
        <w:rPr>
          <w:b/>
          <w:sz w:val="22"/>
        </w:rPr>
        <w:t>Concentración de Glucosa:</w:t>
      </w:r>
      <w:r w:rsidR="00C608E9" w:rsidRPr="009E5DDF">
        <w:rPr>
          <w:sz w:val="22"/>
        </w:rPr>
        <w:t xml:space="preserve"> 30% menos</w:t>
      </w:r>
      <w:r>
        <w:rPr>
          <w:sz w:val="22"/>
        </w:rPr>
        <w:t xml:space="preserve"> que en plasma</w:t>
      </w:r>
      <w:r w:rsidR="00C608E9" w:rsidRPr="009E5DDF">
        <w:rPr>
          <w:sz w:val="22"/>
        </w:rPr>
        <w:t>.</w:t>
      </w:r>
      <w:r w:rsidR="00161BE4" w:rsidRPr="009E5DDF">
        <w:rPr>
          <w:sz w:val="22"/>
        </w:rPr>
        <w:t xml:space="preserve"> </w:t>
      </w:r>
    </w:p>
    <w:p w:rsidR="00161BE4" w:rsidRDefault="00161BE4" w:rsidP="00C608E9">
      <w:pPr>
        <w:rPr>
          <w:sz w:val="22"/>
        </w:rPr>
      </w:pPr>
    </w:p>
    <w:p w:rsidR="00CC55CA" w:rsidRPr="00CC55CA" w:rsidRDefault="00C608E9" w:rsidP="00CC55CA">
      <w:pPr>
        <w:pStyle w:val="Ttulo2"/>
      </w:pPr>
      <w:r w:rsidRPr="00CC55CA">
        <w:t xml:space="preserve">Absorción del </w:t>
      </w:r>
      <w:r w:rsidR="008151A7">
        <w:t>LCR</w:t>
      </w:r>
      <w:r w:rsidRPr="00CC55CA">
        <w:t xml:space="preserve"> a través de las vellosidades</w:t>
      </w:r>
      <w:r w:rsidR="00CC55CA" w:rsidRPr="00CC55CA">
        <w:t xml:space="preserve"> </w:t>
      </w:r>
      <w:r w:rsidRPr="00CC55CA">
        <w:t xml:space="preserve">aracnoideas. </w:t>
      </w:r>
    </w:p>
    <w:p w:rsidR="00161BE4" w:rsidRPr="00BB3FF2" w:rsidRDefault="00C608E9" w:rsidP="00896C05">
      <w:pPr>
        <w:pStyle w:val="Prrafodelista"/>
        <w:numPr>
          <w:ilvl w:val="0"/>
          <w:numId w:val="23"/>
        </w:numPr>
        <w:ind w:left="360"/>
        <w:rPr>
          <w:sz w:val="22"/>
        </w:rPr>
      </w:pPr>
      <w:r w:rsidRPr="00BB3FF2">
        <w:rPr>
          <w:b/>
          <w:sz w:val="22"/>
        </w:rPr>
        <w:t>Las vellosidades aracnoideas</w:t>
      </w:r>
      <w:r w:rsidRPr="00BB3FF2">
        <w:rPr>
          <w:sz w:val="22"/>
        </w:rPr>
        <w:t xml:space="preserve"> son proyecciones</w:t>
      </w:r>
      <w:r w:rsidR="00161BE4" w:rsidRPr="00BB3FF2">
        <w:rPr>
          <w:sz w:val="22"/>
        </w:rPr>
        <w:t xml:space="preserve"> </w:t>
      </w:r>
      <w:r w:rsidRPr="00BB3FF2">
        <w:rPr>
          <w:sz w:val="22"/>
        </w:rPr>
        <w:t>digitiformes microscópicas de la aracnoides hacia dentro</w:t>
      </w:r>
      <w:r w:rsidR="00161BE4" w:rsidRPr="00BB3FF2">
        <w:rPr>
          <w:sz w:val="22"/>
        </w:rPr>
        <w:t xml:space="preserve"> </w:t>
      </w:r>
      <w:r w:rsidRPr="00BB3FF2">
        <w:rPr>
          <w:sz w:val="22"/>
        </w:rPr>
        <w:t xml:space="preserve">que atraviesan las paredes y van dirigidas hacia los senos venosos. </w:t>
      </w:r>
      <w:r w:rsidR="00161BE4" w:rsidRPr="00BB3FF2">
        <w:rPr>
          <w:sz w:val="22"/>
        </w:rPr>
        <w:t xml:space="preserve"> </w:t>
      </w:r>
    </w:p>
    <w:p w:rsidR="00161BE4" w:rsidRDefault="00161BE4" w:rsidP="00BB3FF2">
      <w:pPr>
        <w:rPr>
          <w:sz w:val="22"/>
        </w:rPr>
      </w:pPr>
    </w:p>
    <w:p w:rsidR="00161BE4" w:rsidRPr="00BB3FF2" w:rsidRDefault="00C608E9" w:rsidP="00896C05">
      <w:pPr>
        <w:pStyle w:val="Prrafodelista"/>
        <w:numPr>
          <w:ilvl w:val="0"/>
          <w:numId w:val="23"/>
        </w:numPr>
        <w:ind w:left="360"/>
        <w:rPr>
          <w:sz w:val="22"/>
        </w:rPr>
      </w:pPr>
      <w:r w:rsidRPr="00BB3FF2">
        <w:rPr>
          <w:sz w:val="22"/>
        </w:rPr>
        <w:t>Sus conglomerados forman estructuras macroscópicas llamadas</w:t>
      </w:r>
      <w:r w:rsidR="00161BE4" w:rsidRPr="00BB3FF2">
        <w:rPr>
          <w:sz w:val="22"/>
        </w:rPr>
        <w:t xml:space="preserve"> </w:t>
      </w:r>
      <w:r w:rsidRPr="00BB3FF2">
        <w:rPr>
          <w:b/>
          <w:sz w:val="22"/>
        </w:rPr>
        <w:t>granulaciones aracnoideas</w:t>
      </w:r>
      <w:r w:rsidRPr="00BB3FF2">
        <w:rPr>
          <w:sz w:val="22"/>
        </w:rPr>
        <w:t xml:space="preserve">. </w:t>
      </w:r>
    </w:p>
    <w:p w:rsidR="00161BE4" w:rsidRDefault="00161BE4" w:rsidP="00BB3FF2">
      <w:pPr>
        <w:rPr>
          <w:sz w:val="22"/>
        </w:rPr>
      </w:pPr>
    </w:p>
    <w:p w:rsidR="00161BE4" w:rsidRPr="00BB3FF2" w:rsidRDefault="00BB3FF2" w:rsidP="00896C05">
      <w:pPr>
        <w:pStyle w:val="Prrafodelista"/>
        <w:numPr>
          <w:ilvl w:val="0"/>
          <w:numId w:val="23"/>
        </w:numPr>
        <w:ind w:left="360"/>
        <w:rPr>
          <w:sz w:val="22"/>
        </w:rPr>
      </w:pPr>
      <w:r w:rsidRPr="00BB3FF2">
        <w:rPr>
          <w:b/>
          <w:sz w:val="22"/>
        </w:rPr>
        <w:t>Las C</w:t>
      </w:r>
      <w:r w:rsidR="00C608E9" w:rsidRPr="00BB3FF2">
        <w:rPr>
          <w:b/>
          <w:sz w:val="22"/>
        </w:rPr>
        <w:t>élulas endoteliales</w:t>
      </w:r>
      <w:r w:rsidR="00C608E9" w:rsidRPr="00BB3FF2">
        <w:rPr>
          <w:sz w:val="22"/>
        </w:rPr>
        <w:t xml:space="preserve"> cubren las vellosidades presentan</w:t>
      </w:r>
      <w:r w:rsidR="00161BE4" w:rsidRPr="00BB3FF2">
        <w:rPr>
          <w:sz w:val="22"/>
        </w:rPr>
        <w:t xml:space="preserve"> </w:t>
      </w:r>
      <w:r w:rsidR="00C608E9" w:rsidRPr="00BB3FF2">
        <w:rPr>
          <w:b/>
          <w:sz w:val="22"/>
        </w:rPr>
        <w:t>pasadizos vesiculares</w:t>
      </w:r>
      <w:r w:rsidR="00C608E9" w:rsidRPr="00BB3FF2">
        <w:rPr>
          <w:sz w:val="22"/>
        </w:rPr>
        <w:t xml:space="preserve"> directos a través de su soma </w:t>
      </w:r>
      <w:r w:rsidRPr="00BB3FF2">
        <w:rPr>
          <w:sz w:val="22"/>
        </w:rPr>
        <w:t xml:space="preserve">que </w:t>
      </w:r>
      <w:r w:rsidR="00C608E9" w:rsidRPr="00BB3FF2">
        <w:rPr>
          <w:sz w:val="22"/>
        </w:rPr>
        <w:t>permit</w:t>
      </w:r>
      <w:r w:rsidRPr="00BB3FF2">
        <w:rPr>
          <w:sz w:val="22"/>
        </w:rPr>
        <w:t>en</w:t>
      </w:r>
      <w:r w:rsidR="00C608E9" w:rsidRPr="00BB3FF2">
        <w:rPr>
          <w:sz w:val="22"/>
        </w:rPr>
        <w:t xml:space="preserve"> el </w:t>
      </w:r>
      <w:r w:rsidR="00C608E9" w:rsidRPr="00BB3FF2">
        <w:rPr>
          <w:b/>
          <w:sz w:val="22"/>
        </w:rPr>
        <w:t>flujo libre</w:t>
      </w:r>
      <w:r w:rsidR="00C608E9" w:rsidRPr="00BB3FF2">
        <w:rPr>
          <w:sz w:val="22"/>
        </w:rPr>
        <w:t xml:space="preserve"> hacia la sangre venosa de: </w:t>
      </w:r>
    </w:p>
    <w:p w:rsidR="00C608E9" w:rsidRPr="00BB3FF2" w:rsidRDefault="008151A7" w:rsidP="00896C05">
      <w:pPr>
        <w:pStyle w:val="Prrafodelista"/>
        <w:numPr>
          <w:ilvl w:val="0"/>
          <w:numId w:val="22"/>
        </w:numPr>
        <w:rPr>
          <w:b/>
          <w:sz w:val="22"/>
        </w:rPr>
      </w:pPr>
      <w:r w:rsidRPr="00BB3FF2">
        <w:rPr>
          <w:b/>
          <w:sz w:val="22"/>
        </w:rPr>
        <w:t>LCR</w:t>
      </w:r>
      <w:r w:rsidR="00C608E9" w:rsidRPr="00BB3FF2">
        <w:rPr>
          <w:b/>
          <w:sz w:val="22"/>
        </w:rPr>
        <w:t>;</w:t>
      </w:r>
    </w:p>
    <w:p w:rsidR="00161BE4" w:rsidRPr="00BB3FF2" w:rsidRDefault="00231761" w:rsidP="00896C05">
      <w:pPr>
        <w:pStyle w:val="Prrafodelista"/>
        <w:numPr>
          <w:ilvl w:val="0"/>
          <w:numId w:val="22"/>
        </w:numPr>
        <w:rPr>
          <w:b/>
          <w:sz w:val="22"/>
        </w:rPr>
      </w:pPr>
      <w:r>
        <w:rPr>
          <w:b/>
          <w:sz w:val="22"/>
        </w:rPr>
        <w:t>M</w:t>
      </w:r>
      <w:r w:rsidR="00161BE4" w:rsidRPr="00BB3FF2">
        <w:rPr>
          <w:b/>
          <w:sz w:val="22"/>
        </w:rPr>
        <w:t xml:space="preserve">oléculas </w:t>
      </w:r>
      <w:r>
        <w:rPr>
          <w:b/>
          <w:sz w:val="22"/>
        </w:rPr>
        <w:t>P</w:t>
      </w:r>
      <w:r w:rsidR="00161BE4" w:rsidRPr="00BB3FF2">
        <w:rPr>
          <w:b/>
          <w:sz w:val="22"/>
        </w:rPr>
        <w:t xml:space="preserve">roteicas disueltas, </w:t>
      </w:r>
    </w:p>
    <w:p w:rsidR="00C608E9" w:rsidRPr="00BB3FF2" w:rsidRDefault="00231761" w:rsidP="00896C05">
      <w:pPr>
        <w:pStyle w:val="Prrafodelista"/>
        <w:numPr>
          <w:ilvl w:val="0"/>
          <w:numId w:val="22"/>
        </w:numPr>
        <w:rPr>
          <w:b/>
          <w:sz w:val="22"/>
        </w:rPr>
      </w:pPr>
      <w:r>
        <w:rPr>
          <w:b/>
          <w:sz w:val="22"/>
        </w:rPr>
        <w:t>P</w:t>
      </w:r>
      <w:r w:rsidR="00C608E9" w:rsidRPr="00BB3FF2">
        <w:rPr>
          <w:b/>
          <w:sz w:val="22"/>
        </w:rPr>
        <w:t>artículas del tamaño</w:t>
      </w:r>
      <w:r w:rsidR="00161BE4" w:rsidRPr="00BB3FF2">
        <w:rPr>
          <w:b/>
          <w:sz w:val="22"/>
        </w:rPr>
        <w:t xml:space="preserve"> </w:t>
      </w:r>
      <w:r w:rsidR="00C608E9" w:rsidRPr="00BB3FF2">
        <w:rPr>
          <w:b/>
          <w:sz w:val="22"/>
        </w:rPr>
        <w:t>de los glóbulos rojos y blancos.</w:t>
      </w:r>
    </w:p>
    <w:p w:rsidR="00C608E9" w:rsidRDefault="00C608E9" w:rsidP="00C608E9">
      <w:pPr>
        <w:rPr>
          <w:sz w:val="22"/>
        </w:rPr>
      </w:pPr>
    </w:p>
    <w:p w:rsidR="00C608E9" w:rsidRPr="00E93E21" w:rsidRDefault="00D64487" w:rsidP="00C608E9">
      <w:pPr>
        <w:pStyle w:val="Ttulo2"/>
      </w:pPr>
      <w:r>
        <w:rPr>
          <w:noProof/>
          <w:lang w:val="es-GT" w:eastAsia="es-GT"/>
        </w:rPr>
        <w:drawing>
          <wp:anchor distT="0" distB="0" distL="114300" distR="114300" simplePos="0" relativeHeight="251667456" behindDoc="0" locked="0" layoutInCell="1" allowOverlap="1" wp14:anchorId="053D2B07" wp14:editId="16A86BFC">
            <wp:simplePos x="0" y="0"/>
            <wp:positionH relativeFrom="column">
              <wp:posOffset>4029075</wp:posOffset>
            </wp:positionH>
            <wp:positionV relativeFrom="paragraph">
              <wp:posOffset>18415</wp:posOffset>
            </wp:positionV>
            <wp:extent cx="3198495" cy="2286000"/>
            <wp:effectExtent l="0" t="0" r="1905" b="0"/>
            <wp:wrapSquare wrapText="bothSides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98495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08E9" w:rsidRPr="00E93E21">
        <w:t xml:space="preserve">Espacios perivasculares y </w:t>
      </w:r>
      <w:r w:rsidR="008151A7">
        <w:t>LCR</w:t>
      </w:r>
      <w:r w:rsidR="00C608E9" w:rsidRPr="00E93E21">
        <w:t xml:space="preserve">. </w:t>
      </w:r>
    </w:p>
    <w:p w:rsidR="00161BE4" w:rsidRPr="00FC3CCA" w:rsidRDefault="00C608E9" w:rsidP="00896C05">
      <w:pPr>
        <w:pStyle w:val="Prrafodelista"/>
        <w:numPr>
          <w:ilvl w:val="0"/>
          <w:numId w:val="24"/>
        </w:numPr>
        <w:ind w:left="360"/>
        <w:rPr>
          <w:sz w:val="22"/>
        </w:rPr>
      </w:pPr>
      <w:r w:rsidRPr="00212B79">
        <w:rPr>
          <w:b/>
          <w:sz w:val="22"/>
        </w:rPr>
        <w:t>La piamadre</w:t>
      </w:r>
      <w:r w:rsidRPr="00FC3CCA">
        <w:rPr>
          <w:sz w:val="22"/>
        </w:rPr>
        <w:t xml:space="preserve"> está muy poco adherida</w:t>
      </w:r>
      <w:r w:rsidR="00161BE4" w:rsidRPr="00FC3CCA">
        <w:rPr>
          <w:sz w:val="22"/>
        </w:rPr>
        <w:t xml:space="preserve"> </w:t>
      </w:r>
      <w:r w:rsidRPr="00FC3CCA">
        <w:rPr>
          <w:sz w:val="22"/>
        </w:rPr>
        <w:t xml:space="preserve">a los vasos, por lo que </w:t>
      </w:r>
      <w:r w:rsidR="00212B79">
        <w:rPr>
          <w:sz w:val="22"/>
        </w:rPr>
        <w:t xml:space="preserve">forma </w:t>
      </w:r>
      <w:r w:rsidRPr="00212B79">
        <w:rPr>
          <w:b/>
          <w:sz w:val="22"/>
        </w:rPr>
        <w:t>el espacio perivascular</w:t>
      </w:r>
      <w:r w:rsidRPr="00FC3CCA">
        <w:rPr>
          <w:sz w:val="22"/>
        </w:rPr>
        <w:t>,</w:t>
      </w:r>
      <w:r w:rsidR="00161BE4" w:rsidRPr="00FC3CCA">
        <w:rPr>
          <w:sz w:val="22"/>
        </w:rPr>
        <w:t xml:space="preserve"> </w:t>
      </w:r>
      <w:r w:rsidRPr="00FC3CCA">
        <w:rPr>
          <w:sz w:val="22"/>
        </w:rPr>
        <w:t xml:space="preserve">entre ella y cada vaso. </w:t>
      </w:r>
    </w:p>
    <w:p w:rsidR="00161BE4" w:rsidRDefault="00161BE4" w:rsidP="00FC3CCA">
      <w:pPr>
        <w:rPr>
          <w:sz w:val="22"/>
        </w:rPr>
      </w:pPr>
    </w:p>
    <w:p w:rsidR="00C608E9" w:rsidRPr="00FC3CCA" w:rsidRDefault="00212B79" w:rsidP="00896C05">
      <w:pPr>
        <w:pStyle w:val="Prrafodelista"/>
        <w:numPr>
          <w:ilvl w:val="0"/>
          <w:numId w:val="24"/>
        </w:numPr>
        <w:ind w:left="360"/>
        <w:rPr>
          <w:sz w:val="22"/>
        </w:rPr>
      </w:pPr>
      <w:r w:rsidRPr="00212B79">
        <w:rPr>
          <w:b/>
          <w:sz w:val="22"/>
        </w:rPr>
        <w:t>L</w:t>
      </w:r>
      <w:r w:rsidR="00C608E9" w:rsidRPr="00212B79">
        <w:rPr>
          <w:b/>
          <w:sz w:val="22"/>
        </w:rPr>
        <w:t>os espacios perivasculares</w:t>
      </w:r>
      <w:r w:rsidR="00161BE4" w:rsidRPr="00FC3CCA">
        <w:rPr>
          <w:sz w:val="22"/>
        </w:rPr>
        <w:t xml:space="preserve"> </w:t>
      </w:r>
      <w:r w:rsidR="00C608E9" w:rsidRPr="00FC3CCA">
        <w:rPr>
          <w:sz w:val="22"/>
        </w:rPr>
        <w:t>siguen a las arterias y las venas hacia el encéfalo hasta llegar a las</w:t>
      </w:r>
      <w:r w:rsidR="00161BE4" w:rsidRPr="00FC3CCA">
        <w:rPr>
          <w:sz w:val="22"/>
        </w:rPr>
        <w:t xml:space="preserve"> </w:t>
      </w:r>
      <w:r w:rsidR="00C608E9" w:rsidRPr="00FC3CCA">
        <w:rPr>
          <w:sz w:val="22"/>
        </w:rPr>
        <w:t>arteriolas y las vénulas.</w:t>
      </w:r>
      <w:r w:rsidR="00161BE4" w:rsidRPr="00FC3CCA">
        <w:rPr>
          <w:sz w:val="22"/>
        </w:rPr>
        <w:t xml:space="preserve"> </w:t>
      </w:r>
    </w:p>
    <w:p w:rsidR="00161BE4" w:rsidRPr="00212B79" w:rsidRDefault="00BB3BDA" w:rsidP="00896C05">
      <w:pPr>
        <w:pStyle w:val="Prrafodelista"/>
        <w:numPr>
          <w:ilvl w:val="0"/>
          <w:numId w:val="25"/>
        </w:numPr>
        <w:ind w:left="360"/>
        <w:rPr>
          <w:sz w:val="22"/>
        </w:rPr>
      </w:pPr>
      <w:r w:rsidRPr="00BB3BDA">
        <w:rPr>
          <w:b/>
          <w:sz w:val="22"/>
        </w:rPr>
        <w:t>E</w:t>
      </w:r>
      <w:r w:rsidR="00C608E9" w:rsidRPr="00BB3BDA">
        <w:rPr>
          <w:b/>
          <w:sz w:val="22"/>
        </w:rPr>
        <w:t>n el tejido cerebral</w:t>
      </w:r>
      <w:r w:rsidR="00C608E9" w:rsidRPr="00212B79">
        <w:rPr>
          <w:sz w:val="22"/>
        </w:rPr>
        <w:t xml:space="preserve"> </w:t>
      </w:r>
      <w:r w:rsidRPr="00212B79">
        <w:rPr>
          <w:sz w:val="22"/>
        </w:rPr>
        <w:t xml:space="preserve">NO </w:t>
      </w:r>
      <w:r w:rsidR="00C608E9" w:rsidRPr="00212B79">
        <w:rPr>
          <w:sz w:val="22"/>
        </w:rPr>
        <w:t>existen</w:t>
      </w:r>
      <w:r w:rsidR="00161BE4" w:rsidRPr="00212B79">
        <w:rPr>
          <w:sz w:val="22"/>
        </w:rPr>
        <w:t xml:space="preserve"> </w:t>
      </w:r>
      <w:r w:rsidR="00C608E9" w:rsidRPr="00BB3BDA">
        <w:rPr>
          <w:b/>
          <w:sz w:val="22"/>
        </w:rPr>
        <w:t>auténticos linfáticos</w:t>
      </w:r>
      <w:r w:rsidR="00C608E9" w:rsidRPr="00212B79">
        <w:rPr>
          <w:sz w:val="22"/>
        </w:rPr>
        <w:t xml:space="preserve">, este exceso </w:t>
      </w:r>
      <w:r w:rsidR="00C608E9" w:rsidRPr="00476B01">
        <w:rPr>
          <w:sz w:val="22"/>
        </w:rPr>
        <w:t>proteico</w:t>
      </w:r>
      <w:r w:rsidR="00C608E9" w:rsidRPr="00212B79">
        <w:rPr>
          <w:sz w:val="22"/>
        </w:rPr>
        <w:t xml:space="preserve"> sale en</w:t>
      </w:r>
      <w:r w:rsidR="00161BE4" w:rsidRPr="00212B79">
        <w:rPr>
          <w:sz w:val="22"/>
        </w:rPr>
        <w:t xml:space="preserve"> </w:t>
      </w:r>
      <w:r w:rsidR="00C608E9" w:rsidRPr="00212B79">
        <w:rPr>
          <w:sz w:val="22"/>
        </w:rPr>
        <w:t xml:space="preserve">el líquido a través de los </w:t>
      </w:r>
      <w:r w:rsidR="00C608E9" w:rsidRPr="00DD7F36">
        <w:rPr>
          <w:b/>
          <w:sz w:val="22"/>
        </w:rPr>
        <w:t>espacios perivasculares</w:t>
      </w:r>
      <w:r w:rsidR="00C608E9" w:rsidRPr="00212B79">
        <w:rPr>
          <w:sz w:val="22"/>
        </w:rPr>
        <w:t xml:space="preserve"> hasta los </w:t>
      </w:r>
      <w:r w:rsidR="00C608E9" w:rsidRPr="00DD7F36">
        <w:rPr>
          <w:b/>
          <w:sz w:val="22"/>
        </w:rPr>
        <w:t>espacios</w:t>
      </w:r>
      <w:r w:rsidR="00161BE4" w:rsidRPr="00DD7F36">
        <w:rPr>
          <w:b/>
          <w:sz w:val="22"/>
        </w:rPr>
        <w:t xml:space="preserve"> </w:t>
      </w:r>
      <w:r w:rsidR="00C608E9" w:rsidRPr="00DD7F36">
        <w:rPr>
          <w:b/>
          <w:sz w:val="22"/>
        </w:rPr>
        <w:t>subaracnoideos</w:t>
      </w:r>
      <w:r w:rsidR="00C608E9" w:rsidRPr="00212B79">
        <w:rPr>
          <w:sz w:val="22"/>
        </w:rPr>
        <w:t xml:space="preserve">. </w:t>
      </w:r>
    </w:p>
    <w:p w:rsidR="00161BE4" w:rsidRPr="00212B79" w:rsidRDefault="00476B01" w:rsidP="00896C05">
      <w:pPr>
        <w:pStyle w:val="Prrafodelista"/>
        <w:numPr>
          <w:ilvl w:val="0"/>
          <w:numId w:val="25"/>
        </w:numPr>
        <w:ind w:left="360"/>
        <w:rPr>
          <w:sz w:val="22"/>
        </w:rPr>
      </w:pPr>
      <w:r w:rsidRPr="00476B01">
        <w:rPr>
          <w:b/>
          <w:sz w:val="22"/>
        </w:rPr>
        <w:t>L</w:t>
      </w:r>
      <w:r w:rsidR="00C608E9" w:rsidRPr="00476B01">
        <w:rPr>
          <w:b/>
          <w:sz w:val="22"/>
        </w:rPr>
        <w:t>os espacios perivasculares</w:t>
      </w:r>
      <w:r w:rsidR="00C608E9" w:rsidRPr="00212B79">
        <w:rPr>
          <w:sz w:val="22"/>
        </w:rPr>
        <w:t xml:space="preserve"> constituyen un</w:t>
      </w:r>
      <w:r w:rsidR="00161BE4" w:rsidRPr="00212B79">
        <w:rPr>
          <w:sz w:val="22"/>
        </w:rPr>
        <w:t xml:space="preserve"> </w:t>
      </w:r>
      <w:r w:rsidR="00C608E9" w:rsidRPr="00476B01">
        <w:rPr>
          <w:b/>
          <w:sz w:val="22"/>
        </w:rPr>
        <w:t>sistema linfático</w:t>
      </w:r>
      <w:r w:rsidR="00C608E9" w:rsidRPr="00212B79">
        <w:rPr>
          <w:sz w:val="22"/>
        </w:rPr>
        <w:t xml:space="preserve"> especializado para el encéfalo.</w:t>
      </w:r>
      <w:r w:rsidR="00161BE4" w:rsidRPr="00212B79">
        <w:rPr>
          <w:sz w:val="22"/>
        </w:rPr>
        <w:t xml:space="preserve"> </w:t>
      </w:r>
    </w:p>
    <w:p w:rsidR="00161BE4" w:rsidRPr="00212B79" w:rsidRDefault="00041052" w:rsidP="00896C05">
      <w:pPr>
        <w:pStyle w:val="Prrafodelista"/>
        <w:numPr>
          <w:ilvl w:val="0"/>
          <w:numId w:val="25"/>
        </w:numPr>
        <w:ind w:left="360"/>
        <w:rPr>
          <w:sz w:val="22"/>
        </w:rPr>
      </w:pPr>
      <w:r>
        <w:rPr>
          <w:sz w:val="22"/>
        </w:rPr>
        <w:t>T</w:t>
      </w:r>
      <w:r w:rsidR="00C608E9" w:rsidRPr="00212B79">
        <w:rPr>
          <w:sz w:val="22"/>
        </w:rPr>
        <w:t>ransporta</w:t>
      </w:r>
      <w:r>
        <w:rPr>
          <w:sz w:val="22"/>
        </w:rPr>
        <w:t>n</w:t>
      </w:r>
      <w:r w:rsidR="00C608E9" w:rsidRPr="00212B79">
        <w:rPr>
          <w:sz w:val="22"/>
        </w:rPr>
        <w:t xml:space="preserve"> </w:t>
      </w:r>
      <w:r w:rsidR="00C608E9" w:rsidRPr="00041052">
        <w:rPr>
          <w:b/>
          <w:sz w:val="22"/>
        </w:rPr>
        <w:t>líquido</w:t>
      </w:r>
      <w:r>
        <w:rPr>
          <w:b/>
          <w:sz w:val="22"/>
        </w:rPr>
        <w:t>,</w:t>
      </w:r>
      <w:r w:rsidR="00C608E9" w:rsidRPr="00041052">
        <w:rPr>
          <w:b/>
          <w:sz w:val="22"/>
        </w:rPr>
        <w:t xml:space="preserve"> proteínas</w:t>
      </w:r>
      <w:r>
        <w:rPr>
          <w:sz w:val="22"/>
        </w:rPr>
        <w:t xml:space="preserve"> y </w:t>
      </w:r>
      <w:r w:rsidR="00C608E9" w:rsidRPr="00212B79">
        <w:rPr>
          <w:sz w:val="22"/>
        </w:rPr>
        <w:t xml:space="preserve">sustancias sólidas extrañas. </w:t>
      </w:r>
    </w:p>
    <w:p w:rsidR="00C608E9" w:rsidRPr="00E93E21" w:rsidRDefault="00C608E9" w:rsidP="00C608E9">
      <w:pPr>
        <w:pStyle w:val="Ttulo2"/>
      </w:pPr>
      <w:r w:rsidRPr="00E93E21">
        <w:lastRenderedPageBreak/>
        <w:t xml:space="preserve">Presión del </w:t>
      </w:r>
      <w:r w:rsidR="008151A7">
        <w:t>LCR</w:t>
      </w:r>
    </w:p>
    <w:p w:rsidR="00C608E9" w:rsidRDefault="008E5DA0" w:rsidP="00C608E9">
      <w:pPr>
        <w:rPr>
          <w:sz w:val="22"/>
        </w:rPr>
      </w:pPr>
      <w:r>
        <w:rPr>
          <w:b/>
          <w:sz w:val="22"/>
        </w:rPr>
        <w:t>L</w:t>
      </w:r>
      <w:r w:rsidR="00C608E9" w:rsidRPr="008E5DA0">
        <w:rPr>
          <w:b/>
          <w:sz w:val="22"/>
        </w:rPr>
        <w:t xml:space="preserve">a presión normal del sistema del </w:t>
      </w:r>
      <w:r w:rsidR="008151A7" w:rsidRPr="008E5DA0">
        <w:rPr>
          <w:b/>
          <w:sz w:val="22"/>
        </w:rPr>
        <w:t>LCR</w:t>
      </w:r>
      <w:r w:rsidR="00C608E9" w:rsidRPr="00E93E21">
        <w:rPr>
          <w:sz w:val="22"/>
        </w:rPr>
        <w:t xml:space="preserve"> en</w:t>
      </w:r>
      <w:r w:rsidR="00161BE4">
        <w:rPr>
          <w:sz w:val="22"/>
        </w:rPr>
        <w:t xml:space="preserve"> </w:t>
      </w:r>
      <w:r w:rsidR="00C608E9" w:rsidRPr="00E93E21">
        <w:rPr>
          <w:sz w:val="22"/>
        </w:rPr>
        <w:t xml:space="preserve">una persona en </w:t>
      </w:r>
      <w:r w:rsidRPr="008E5DA0">
        <w:rPr>
          <w:b/>
          <w:sz w:val="22"/>
        </w:rPr>
        <w:t>decúbito supino</w:t>
      </w:r>
      <w:r>
        <w:rPr>
          <w:sz w:val="22"/>
        </w:rPr>
        <w:t xml:space="preserve"> es </w:t>
      </w:r>
      <w:r w:rsidR="00C608E9" w:rsidRPr="008E5DA0">
        <w:rPr>
          <w:b/>
        </w:rPr>
        <w:t>130 mm</w:t>
      </w:r>
      <w:r w:rsidR="00E55116">
        <w:rPr>
          <w:b/>
        </w:rPr>
        <w:t xml:space="preserve"> de H2</w:t>
      </w:r>
      <w:r w:rsidR="005F0CA9">
        <w:rPr>
          <w:b/>
        </w:rPr>
        <w:t>O</w:t>
      </w:r>
      <w:r w:rsidR="00C608E9" w:rsidRPr="008E5DA0">
        <w:rPr>
          <w:b/>
        </w:rPr>
        <w:t xml:space="preserve"> (10 mmHg</w:t>
      </w:r>
      <w:r w:rsidR="00C608E9" w:rsidRPr="00E93E21">
        <w:rPr>
          <w:sz w:val="22"/>
        </w:rPr>
        <w:t>), puede bajar hasta</w:t>
      </w:r>
      <w:r w:rsidR="00161BE4">
        <w:rPr>
          <w:sz w:val="22"/>
        </w:rPr>
        <w:t xml:space="preserve"> </w:t>
      </w:r>
      <w:r w:rsidR="00C608E9" w:rsidRPr="008E5DA0">
        <w:rPr>
          <w:b/>
          <w:sz w:val="22"/>
        </w:rPr>
        <w:t xml:space="preserve">65 mm de </w:t>
      </w:r>
      <w:r w:rsidR="005F0CA9">
        <w:rPr>
          <w:b/>
          <w:sz w:val="22"/>
        </w:rPr>
        <w:t>H2O</w:t>
      </w:r>
      <w:r w:rsidR="00C608E9" w:rsidRPr="008E5DA0">
        <w:rPr>
          <w:b/>
          <w:sz w:val="22"/>
        </w:rPr>
        <w:t xml:space="preserve"> o subir hasta 195 mm de </w:t>
      </w:r>
      <w:r w:rsidR="005F0CA9">
        <w:rPr>
          <w:b/>
          <w:sz w:val="22"/>
        </w:rPr>
        <w:t>H2O</w:t>
      </w:r>
      <w:r w:rsidR="005F0CA9" w:rsidRPr="00E93E21">
        <w:rPr>
          <w:sz w:val="22"/>
        </w:rPr>
        <w:t xml:space="preserve"> </w:t>
      </w:r>
      <w:r w:rsidR="00C608E9" w:rsidRPr="00E93E21">
        <w:rPr>
          <w:sz w:val="22"/>
        </w:rPr>
        <w:t>en una</w:t>
      </w:r>
      <w:r w:rsidR="00161BE4">
        <w:rPr>
          <w:sz w:val="22"/>
        </w:rPr>
        <w:t xml:space="preserve"> </w:t>
      </w:r>
      <w:r w:rsidR="00C608E9" w:rsidRPr="00E93E21">
        <w:rPr>
          <w:sz w:val="22"/>
        </w:rPr>
        <w:t>persona normal sana.</w:t>
      </w:r>
    </w:p>
    <w:p w:rsidR="00161BE4" w:rsidRPr="00E93E21" w:rsidRDefault="00161BE4" w:rsidP="00C608E9">
      <w:pPr>
        <w:rPr>
          <w:sz w:val="22"/>
        </w:rPr>
      </w:pPr>
    </w:p>
    <w:p w:rsidR="00C608E9" w:rsidRDefault="00C608E9" w:rsidP="00C608E9">
      <w:pPr>
        <w:pStyle w:val="Ttulo2"/>
      </w:pPr>
      <w:r w:rsidRPr="00E93E21">
        <w:t xml:space="preserve">Regulación de la presión del </w:t>
      </w:r>
      <w:r w:rsidR="008151A7">
        <w:t>LCR</w:t>
      </w:r>
      <w:r w:rsidRPr="00E93E21">
        <w:t xml:space="preserve"> por las vellosidades aracnoideas. </w:t>
      </w:r>
    </w:p>
    <w:p w:rsidR="004C3FE0" w:rsidRPr="004C3FE0" w:rsidRDefault="00C608E9" w:rsidP="00896C05">
      <w:pPr>
        <w:pStyle w:val="Prrafodelista"/>
        <w:numPr>
          <w:ilvl w:val="0"/>
          <w:numId w:val="26"/>
        </w:numPr>
        <w:ind w:left="360"/>
        <w:rPr>
          <w:sz w:val="22"/>
        </w:rPr>
      </w:pPr>
      <w:r w:rsidRPr="004C3FE0">
        <w:rPr>
          <w:b/>
          <w:sz w:val="22"/>
        </w:rPr>
        <w:t>La velocidad normal de formación</w:t>
      </w:r>
      <w:r w:rsidR="00161BE4" w:rsidRPr="004C3FE0">
        <w:rPr>
          <w:b/>
          <w:sz w:val="22"/>
        </w:rPr>
        <w:t xml:space="preserve"> </w:t>
      </w:r>
      <w:r w:rsidRPr="004C3FE0">
        <w:rPr>
          <w:b/>
          <w:sz w:val="22"/>
        </w:rPr>
        <w:t xml:space="preserve">del </w:t>
      </w:r>
      <w:r w:rsidR="008151A7" w:rsidRPr="004C3FE0">
        <w:rPr>
          <w:b/>
          <w:sz w:val="22"/>
        </w:rPr>
        <w:t>LCR</w:t>
      </w:r>
      <w:r w:rsidRPr="004C3FE0">
        <w:rPr>
          <w:b/>
          <w:sz w:val="22"/>
        </w:rPr>
        <w:t xml:space="preserve"> </w:t>
      </w:r>
      <w:r w:rsidR="004C3FE0" w:rsidRPr="004C3FE0">
        <w:rPr>
          <w:b/>
          <w:sz w:val="22"/>
        </w:rPr>
        <w:t xml:space="preserve">es </w:t>
      </w:r>
      <w:r w:rsidRPr="004C3FE0">
        <w:rPr>
          <w:b/>
          <w:sz w:val="22"/>
        </w:rPr>
        <w:t>muy constante</w:t>
      </w:r>
      <w:r w:rsidRPr="004C3FE0">
        <w:rPr>
          <w:sz w:val="22"/>
        </w:rPr>
        <w:t>, por</w:t>
      </w:r>
      <w:r w:rsidR="00161BE4" w:rsidRPr="004C3FE0">
        <w:rPr>
          <w:sz w:val="22"/>
        </w:rPr>
        <w:t xml:space="preserve"> </w:t>
      </w:r>
      <w:r w:rsidRPr="004C3FE0">
        <w:rPr>
          <w:sz w:val="22"/>
        </w:rPr>
        <w:t>lo que sus cambios rara vez constituyen un factor que influya en e</w:t>
      </w:r>
      <w:r w:rsidR="00FF017D" w:rsidRPr="004C3FE0">
        <w:rPr>
          <w:sz w:val="22"/>
        </w:rPr>
        <w:t>l control de la presión</w:t>
      </w:r>
      <w:r w:rsidR="005D56A1" w:rsidRPr="004C3FE0">
        <w:rPr>
          <w:sz w:val="22"/>
        </w:rPr>
        <w:t xml:space="preserve"> e</w:t>
      </w:r>
      <w:r w:rsidR="00FF017D" w:rsidRPr="004C3FE0">
        <w:rPr>
          <w:sz w:val="22"/>
        </w:rPr>
        <w:t xml:space="preserve">n cambio, </w:t>
      </w:r>
    </w:p>
    <w:p w:rsidR="004C3FE0" w:rsidRDefault="004C3FE0" w:rsidP="004C3FE0">
      <w:pPr>
        <w:rPr>
          <w:b/>
          <w:sz w:val="22"/>
        </w:rPr>
      </w:pPr>
    </w:p>
    <w:p w:rsidR="00482EA9" w:rsidRDefault="004C3FE0" w:rsidP="00896C05">
      <w:pPr>
        <w:pStyle w:val="Prrafodelista"/>
        <w:numPr>
          <w:ilvl w:val="0"/>
          <w:numId w:val="26"/>
        </w:numPr>
        <w:ind w:left="360"/>
        <w:rPr>
          <w:sz w:val="22"/>
        </w:rPr>
      </w:pPr>
      <w:r w:rsidRPr="004C3FE0">
        <w:rPr>
          <w:b/>
          <w:sz w:val="22"/>
        </w:rPr>
        <w:t>L</w:t>
      </w:r>
      <w:r w:rsidR="00FF017D" w:rsidRPr="004C3FE0">
        <w:rPr>
          <w:b/>
          <w:sz w:val="22"/>
        </w:rPr>
        <w:t>as vellosidades aracnoideas</w:t>
      </w:r>
      <w:r w:rsidR="00161BE4" w:rsidRPr="004C3FE0">
        <w:rPr>
          <w:sz w:val="22"/>
        </w:rPr>
        <w:t xml:space="preserve"> </w:t>
      </w:r>
      <w:r w:rsidR="00FF017D" w:rsidRPr="004C3FE0">
        <w:rPr>
          <w:sz w:val="22"/>
        </w:rPr>
        <w:t xml:space="preserve">funcionan como </w:t>
      </w:r>
      <w:r w:rsidR="00FF017D" w:rsidRPr="004C3FE0">
        <w:rPr>
          <w:b/>
          <w:sz w:val="22"/>
        </w:rPr>
        <w:t>«válvulas»</w:t>
      </w:r>
      <w:r w:rsidR="00FF017D" w:rsidRPr="004C3FE0">
        <w:rPr>
          <w:sz w:val="22"/>
        </w:rPr>
        <w:t xml:space="preserve"> que permiten la </w:t>
      </w:r>
      <w:r w:rsidR="00FF017D" w:rsidRPr="004C3FE0">
        <w:rPr>
          <w:b/>
          <w:sz w:val="22"/>
        </w:rPr>
        <w:t>salida sin problemas</w:t>
      </w:r>
      <w:r w:rsidR="00161BE4" w:rsidRPr="004C3FE0">
        <w:rPr>
          <w:b/>
          <w:sz w:val="22"/>
        </w:rPr>
        <w:t xml:space="preserve"> </w:t>
      </w:r>
      <w:r w:rsidR="00FF017D" w:rsidRPr="004C3FE0">
        <w:rPr>
          <w:b/>
          <w:sz w:val="22"/>
        </w:rPr>
        <w:t xml:space="preserve">del </w:t>
      </w:r>
      <w:r w:rsidR="008151A7" w:rsidRPr="004C3FE0">
        <w:rPr>
          <w:b/>
          <w:sz w:val="22"/>
        </w:rPr>
        <w:t>LCR</w:t>
      </w:r>
      <w:r w:rsidR="00FF017D" w:rsidRPr="004C3FE0">
        <w:rPr>
          <w:sz w:val="22"/>
        </w:rPr>
        <w:t xml:space="preserve"> hacia la sangre </w:t>
      </w:r>
      <w:r>
        <w:rPr>
          <w:sz w:val="22"/>
        </w:rPr>
        <w:t xml:space="preserve">e </w:t>
      </w:r>
      <w:r w:rsidR="00FF017D" w:rsidRPr="004C3FE0">
        <w:rPr>
          <w:b/>
          <w:sz w:val="22"/>
        </w:rPr>
        <w:t>impiden el retroceso</w:t>
      </w:r>
      <w:r w:rsidR="00FF017D" w:rsidRPr="004C3FE0">
        <w:rPr>
          <w:sz w:val="22"/>
        </w:rPr>
        <w:t xml:space="preserve"> de la sangre. </w:t>
      </w:r>
    </w:p>
    <w:p w:rsidR="004C3FE0" w:rsidRPr="004C3FE0" w:rsidRDefault="004C3FE0" w:rsidP="004C3FE0">
      <w:pPr>
        <w:pStyle w:val="Prrafodelista"/>
        <w:rPr>
          <w:sz w:val="22"/>
        </w:rPr>
      </w:pPr>
    </w:p>
    <w:p w:rsidR="00482EA9" w:rsidRPr="004C3FE0" w:rsidRDefault="004C3FE0" w:rsidP="00896C05">
      <w:pPr>
        <w:pStyle w:val="Prrafodelista"/>
        <w:numPr>
          <w:ilvl w:val="0"/>
          <w:numId w:val="26"/>
        </w:numPr>
        <w:ind w:left="360"/>
        <w:rPr>
          <w:sz w:val="22"/>
        </w:rPr>
      </w:pPr>
      <w:r w:rsidRPr="004C3FE0">
        <w:rPr>
          <w:b/>
          <w:sz w:val="22"/>
        </w:rPr>
        <w:t>L</w:t>
      </w:r>
      <w:r w:rsidR="00FF017D" w:rsidRPr="004C3FE0">
        <w:rPr>
          <w:b/>
          <w:sz w:val="22"/>
        </w:rPr>
        <w:t>as</w:t>
      </w:r>
      <w:r w:rsidR="00482EA9" w:rsidRPr="004C3FE0">
        <w:rPr>
          <w:b/>
          <w:sz w:val="22"/>
        </w:rPr>
        <w:t xml:space="preserve"> </w:t>
      </w:r>
      <w:r w:rsidR="00FF017D" w:rsidRPr="004C3FE0">
        <w:rPr>
          <w:b/>
          <w:sz w:val="22"/>
        </w:rPr>
        <w:t>vellosidades</w:t>
      </w:r>
      <w:r w:rsidR="00FF017D" w:rsidRPr="004C3FE0">
        <w:rPr>
          <w:sz w:val="22"/>
        </w:rPr>
        <w:t xml:space="preserve"> deja</w:t>
      </w:r>
      <w:r w:rsidRPr="004C3FE0">
        <w:rPr>
          <w:sz w:val="22"/>
        </w:rPr>
        <w:t>n</w:t>
      </w:r>
      <w:r w:rsidR="00FF017D" w:rsidRPr="004C3FE0">
        <w:rPr>
          <w:sz w:val="22"/>
        </w:rPr>
        <w:t xml:space="preserve"> </w:t>
      </w:r>
      <w:r w:rsidRPr="004C3FE0">
        <w:rPr>
          <w:sz w:val="22"/>
        </w:rPr>
        <w:t xml:space="preserve">salir </w:t>
      </w:r>
      <w:r w:rsidR="00FF017D" w:rsidRPr="004C3FE0">
        <w:rPr>
          <w:sz w:val="22"/>
        </w:rPr>
        <w:t xml:space="preserve">el </w:t>
      </w:r>
      <w:r w:rsidR="008151A7" w:rsidRPr="004C3FE0">
        <w:rPr>
          <w:sz w:val="22"/>
        </w:rPr>
        <w:t>LCR</w:t>
      </w:r>
      <w:r w:rsidR="00FF017D" w:rsidRPr="004C3FE0">
        <w:rPr>
          <w:sz w:val="22"/>
        </w:rPr>
        <w:t xml:space="preserve"> cuando su presión supera en unos </w:t>
      </w:r>
      <w:r w:rsidR="00FF017D" w:rsidRPr="004C3FE0">
        <w:rPr>
          <w:b/>
          <w:sz w:val="22"/>
        </w:rPr>
        <w:t>1,5 mmHg a la</w:t>
      </w:r>
      <w:r w:rsidR="00482EA9" w:rsidRPr="004C3FE0">
        <w:rPr>
          <w:b/>
          <w:sz w:val="22"/>
        </w:rPr>
        <w:t xml:space="preserve"> </w:t>
      </w:r>
      <w:r w:rsidR="00FF017D" w:rsidRPr="004C3FE0">
        <w:rPr>
          <w:b/>
          <w:sz w:val="22"/>
        </w:rPr>
        <w:t>de la sangre</w:t>
      </w:r>
      <w:r w:rsidR="00FF017D" w:rsidRPr="004C3FE0">
        <w:rPr>
          <w:sz w:val="22"/>
        </w:rPr>
        <w:t xml:space="preserve"> en los senos venosos.</w:t>
      </w:r>
      <w:r>
        <w:rPr>
          <w:sz w:val="22"/>
        </w:rPr>
        <w:t xml:space="preserve"> </w:t>
      </w:r>
      <w:r w:rsidRPr="004C3FE0">
        <w:rPr>
          <w:b/>
          <w:sz w:val="22"/>
        </w:rPr>
        <w:t>S</w:t>
      </w:r>
      <w:r w:rsidR="00FF017D" w:rsidRPr="004C3FE0">
        <w:rPr>
          <w:b/>
          <w:sz w:val="22"/>
        </w:rPr>
        <w:t>i la presión sube más</w:t>
      </w:r>
      <w:r w:rsidR="00FF017D" w:rsidRPr="004C3FE0">
        <w:rPr>
          <w:sz w:val="22"/>
        </w:rPr>
        <w:t>, las válvulas se abren con mayor</w:t>
      </w:r>
      <w:r w:rsidR="00482EA9" w:rsidRPr="004C3FE0">
        <w:rPr>
          <w:sz w:val="22"/>
        </w:rPr>
        <w:t xml:space="preserve"> </w:t>
      </w:r>
      <w:r w:rsidR="00FF017D" w:rsidRPr="004C3FE0">
        <w:rPr>
          <w:sz w:val="22"/>
        </w:rPr>
        <w:t xml:space="preserve">amplitud. </w:t>
      </w:r>
    </w:p>
    <w:p w:rsidR="00482EA9" w:rsidRPr="00FF017D" w:rsidRDefault="00482EA9" w:rsidP="004C3FE0">
      <w:pPr>
        <w:rPr>
          <w:sz w:val="22"/>
        </w:rPr>
      </w:pPr>
    </w:p>
    <w:p w:rsidR="00482EA9" w:rsidRPr="004C3FE0" w:rsidRDefault="004C3FE0" w:rsidP="00896C05">
      <w:pPr>
        <w:pStyle w:val="Prrafodelista"/>
        <w:numPr>
          <w:ilvl w:val="0"/>
          <w:numId w:val="26"/>
        </w:numPr>
        <w:ind w:left="360"/>
        <w:rPr>
          <w:sz w:val="22"/>
        </w:rPr>
      </w:pPr>
      <w:r w:rsidRPr="004C3FE0">
        <w:rPr>
          <w:b/>
          <w:sz w:val="22"/>
        </w:rPr>
        <w:t>E</w:t>
      </w:r>
      <w:r w:rsidR="00FF017D" w:rsidRPr="004C3FE0">
        <w:rPr>
          <w:b/>
          <w:sz w:val="22"/>
        </w:rPr>
        <w:t>n los estados patológicos</w:t>
      </w:r>
      <w:r w:rsidR="00FF017D" w:rsidRPr="004C3FE0">
        <w:rPr>
          <w:sz w:val="22"/>
        </w:rPr>
        <w:t>, las vellosidades</w:t>
      </w:r>
      <w:r w:rsidR="00482EA9" w:rsidRPr="004C3FE0">
        <w:rPr>
          <w:sz w:val="22"/>
        </w:rPr>
        <w:t xml:space="preserve"> </w:t>
      </w:r>
      <w:r w:rsidR="00FF017D" w:rsidRPr="004C3FE0">
        <w:rPr>
          <w:sz w:val="22"/>
        </w:rPr>
        <w:t xml:space="preserve">quedan bloqueadas por grandes </w:t>
      </w:r>
      <w:r w:rsidR="00FF017D" w:rsidRPr="004C3FE0">
        <w:rPr>
          <w:b/>
          <w:sz w:val="22"/>
        </w:rPr>
        <w:t>partículas sólidas</w:t>
      </w:r>
      <w:r w:rsidR="00FF017D" w:rsidRPr="004C3FE0">
        <w:rPr>
          <w:sz w:val="22"/>
        </w:rPr>
        <w:t>, por</w:t>
      </w:r>
      <w:r w:rsidR="00482EA9" w:rsidRPr="004C3FE0">
        <w:rPr>
          <w:sz w:val="22"/>
        </w:rPr>
        <w:t xml:space="preserve"> </w:t>
      </w:r>
      <w:r w:rsidR="00FF017D" w:rsidRPr="004C3FE0">
        <w:rPr>
          <w:b/>
          <w:sz w:val="22"/>
        </w:rPr>
        <w:t>fibrosis</w:t>
      </w:r>
      <w:r w:rsidR="00FF017D" w:rsidRPr="004C3FE0">
        <w:rPr>
          <w:sz w:val="22"/>
        </w:rPr>
        <w:t xml:space="preserve"> o por </w:t>
      </w:r>
      <w:r w:rsidR="00FF017D" w:rsidRPr="004C3FE0">
        <w:rPr>
          <w:b/>
          <w:sz w:val="22"/>
        </w:rPr>
        <w:t>exceso de células sanguíneas</w:t>
      </w:r>
      <w:r w:rsidR="00FF017D" w:rsidRPr="004C3FE0">
        <w:rPr>
          <w:sz w:val="22"/>
        </w:rPr>
        <w:t xml:space="preserve"> que se hayan</w:t>
      </w:r>
      <w:r w:rsidR="00482EA9" w:rsidRPr="004C3FE0">
        <w:rPr>
          <w:sz w:val="22"/>
        </w:rPr>
        <w:t xml:space="preserve"> </w:t>
      </w:r>
      <w:r w:rsidR="00FF017D" w:rsidRPr="004C3FE0">
        <w:rPr>
          <w:sz w:val="22"/>
        </w:rPr>
        <w:t xml:space="preserve">filtrado hacia el </w:t>
      </w:r>
      <w:r w:rsidR="008151A7" w:rsidRPr="004C3FE0">
        <w:rPr>
          <w:sz w:val="22"/>
        </w:rPr>
        <w:t>LCR</w:t>
      </w:r>
      <w:r w:rsidR="00FF017D" w:rsidRPr="004C3FE0">
        <w:rPr>
          <w:sz w:val="22"/>
        </w:rPr>
        <w:t xml:space="preserve"> en los casos de una</w:t>
      </w:r>
      <w:r w:rsidR="00482EA9" w:rsidRPr="004C3FE0">
        <w:rPr>
          <w:sz w:val="22"/>
        </w:rPr>
        <w:t xml:space="preserve"> </w:t>
      </w:r>
      <w:r w:rsidR="00FF017D" w:rsidRPr="004C3FE0">
        <w:rPr>
          <w:sz w:val="22"/>
        </w:rPr>
        <w:t xml:space="preserve">enfermedad cerebral. </w:t>
      </w:r>
    </w:p>
    <w:p w:rsidR="00FF017D" w:rsidRDefault="00FF017D" w:rsidP="00FF017D">
      <w:pPr>
        <w:rPr>
          <w:sz w:val="22"/>
        </w:rPr>
      </w:pPr>
    </w:p>
    <w:p w:rsidR="00FF017D" w:rsidRPr="00FF017D" w:rsidRDefault="00FF017D" w:rsidP="00FF017D">
      <w:pPr>
        <w:pStyle w:val="Ttulo2"/>
      </w:pPr>
      <w:r w:rsidRPr="00FF017D">
        <w:t xml:space="preserve">Hipertensión del </w:t>
      </w:r>
      <w:r w:rsidR="008151A7">
        <w:t>LCR</w:t>
      </w:r>
      <w:r w:rsidRPr="00FF017D">
        <w:t xml:space="preserve"> en situaciones patológicas del encéfalo. </w:t>
      </w:r>
    </w:p>
    <w:p w:rsidR="00482EA9" w:rsidRPr="004C3FE0" w:rsidRDefault="008C23C8" w:rsidP="00896C05">
      <w:pPr>
        <w:pStyle w:val="Prrafodelista"/>
        <w:numPr>
          <w:ilvl w:val="0"/>
          <w:numId w:val="27"/>
        </w:numPr>
        <w:ind w:left="360"/>
        <w:rPr>
          <w:sz w:val="22"/>
        </w:rPr>
      </w:pPr>
      <w:r w:rsidRPr="008C23C8">
        <w:rPr>
          <w:b/>
          <w:sz w:val="22"/>
        </w:rPr>
        <w:t>U</w:t>
      </w:r>
      <w:r w:rsidR="00FF017D" w:rsidRPr="008C23C8">
        <w:rPr>
          <w:b/>
          <w:sz w:val="22"/>
        </w:rPr>
        <w:t>n tumor cerebral</w:t>
      </w:r>
      <w:r w:rsidR="00482EA9" w:rsidRPr="004C3FE0">
        <w:rPr>
          <w:sz w:val="22"/>
        </w:rPr>
        <w:t xml:space="preserve"> </w:t>
      </w:r>
      <w:r w:rsidR="00FF017D" w:rsidRPr="004C3FE0">
        <w:rPr>
          <w:sz w:val="22"/>
        </w:rPr>
        <w:t xml:space="preserve">eleva la presión del </w:t>
      </w:r>
      <w:r w:rsidR="008151A7" w:rsidRPr="004C3FE0">
        <w:rPr>
          <w:sz w:val="22"/>
        </w:rPr>
        <w:t>LCR</w:t>
      </w:r>
      <w:r w:rsidR="00FF017D" w:rsidRPr="004C3FE0">
        <w:rPr>
          <w:sz w:val="22"/>
        </w:rPr>
        <w:t xml:space="preserve"> </w:t>
      </w:r>
      <w:r w:rsidRPr="004C3FE0">
        <w:rPr>
          <w:sz w:val="22"/>
        </w:rPr>
        <w:t xml:space="preserve">hasta </w:t>
      </w:r>
      <w:r w:rsidRPr="008C23C8">
        <w:rPr>
          <w:b/>
          <w:sz w:val="22"/>
        </w:rPr>
        <w:t xml:space="preserve">500 mm de </w:t>
      </w:r>
      <w:r w:rsidR="007E219A">
        <w:rPr>
          <w:b/>
          <w:sz w:val="22"/>
        </w:rPr>
        <w:t>H2O</w:t>
      </w:r>
      <w:r w:rsidRPr="008C23C8">
        <w:rPr>
          <w:b/>
          <w:sz w:val="22"/>
        </w:rPr>
        <w:t xml:space="preserve"> (37 mmHg</w:t>
      </w:r>
      <w:r w:rsidRPr="004C3FE0">
        <w:rPr>
          <w:sz w:val="22"/>
        </w:rPr>
        <w:t>)</w:t>
      </w:r>
      <w:r>
        <w:rPr>
          <w:sz w:val="22"/>
        </w:rPr>
        <w:t xml:space="preserve">, </w:t>
      </w:r>
      <w:r w:rsidR="00FF017D" w:rsidRPr="004C3FE0">
        <w:rPr>
          <w:sz w:val="22"/>
        </w:rPr>
        <w:t>al reducir su</w:t>
      </w:r>
      <w:r w:rsidR="00482EA9" w:rsidRPr="004C3FE0">
        <w:rPr>
          <w:sz w:val="22"/>
        </w:rPr>
        <w:t xml:space="preserve"> </w:t>
      </w:r>
      <w:r w:rsidR="00FF017D" w:rsidRPr="004C3FE0">
        <w:rPr>
          <w:sz w:val="22"/>
        </w:rPr>
        <w:t xml:space="preserve">reabsorción hacia la sangre. </w:t>
      </w:r>
    </w:p>
    <w:p w:rsidR="00482EA9" w:rsidRPr="008C23C8" w:rsidRDefault="00FF017D" w:rsidP="00896C05">
      <w:pPr>
        <w:pStyle w:val="Prrafodelista"/>
        <w:numPr>
          <w:ilvl w:val="0"/>
          <w:numId w:val="27"/>
        </w:numPr>
        <w:ind w:left="360"/>
        <w:rPr>
          <w:sz w:val="22"/>
        </w:rPr>
      </w:pPr>
      <w:r w:rsidRPr="008C23C8">
        <w:rPr>
          <w:b/>
          <w:sz w:val="22"/>
        </w:rPr>
        <w:t xml:space="preserve">La presión del </w:t>
      </w:r>
      <w:r w:rsidR="008151A7" w:rsidRPr="008C23C8">
        <w:rPr>
          <w:b/>
          <w:sz w:val="22"/>
        </w:rPr>
        <w:t>LCR</w:t>
      </w:r>
      <w:r w:rsidRPr="008C23C8">
        <w:rPr>
          <w:sz w:val="22"/>
        </w:rPr>
        <w:t xml:space="preserve"> asciende cuando hay una </w:t>
      </w:r>
      <w:r w:rsidRPr="008C23C8">
        <w:rPr>
          <w:b/>
          <w:sz w:val="22"/>
        </w:rPr>
        <w:t>hemorragia o una infección en</w:t>
      </w:r>
      <w:r w:rsidR="00482EA9" w:rsidRPr="008C23C8">
        <w:rPr>
          <w:b/>
          <w:sz w:val="22"/>
        </w:rPr>
        <w:t xml:space="preserve"> </w:t>
      </w:r>
      <w:r w:rsidRPr="008C23C8">
        <w:rPr>
          <w:b/>
          <w:sz w:val="22"/>
        </w:rPr>
        <w:t>la bóveda craneal</w:t>
      </w:r>
      <w:r w:rsidR="008C23C8" w:rsidRPr="008C23C8">
        <w:rPr>
          <w:b/>
          <w:sz w:val="22"/>
        </w:rPr>
        <w:t xml:space="preserve">, </w:t>
      </w:r>
      <w:r w:rsidR="008C23C8" w:rsidRPr="008C23C8">
        <w:rPr>
          <w:sz w:val="22"/>
        </w:rPr>
        <w:t>u</w:t>
      </w:r>
      <w:r w:rsidRPr="008C23C8">
        <w:rPr>
          <w:sz w:val="22"/>
        </w:rPr>
        <w:t>na gran cantidad de</w:t>
      </w:r>
      <w:r w:rsidR="00482EA9" w:rsidRPr="008C23C8">
        <w:rPr>
          <w:sz w:val="22"/>
        </w:rPr>
        <w:t xml:space="preserve"> </w:t>
      </w:r>
      <w:r w:rsidR="008C23C8" w:rsidRPr="008C23C8">
        <w:rPr>
          <w:b/>
          <w:sz w:val="22"/>
        </w:rPr>
        <w:t>eritrocit</w:t>
      </w:r>
      <w:r w:rsidRPr="008C23C8">
        <w:rPr>
          <w:b/>
          <w:sz w:val="22"/>
        </w:rPr>
        <w:t>o</w:t>
      </w:r>
      <w:r w:rsidR="008C23C8" w:rsidRPr="008C23C8">
        <w:rPr>
          <w:b/>
          <w:sz w:val="22"/>
        </w:rPr>
        <w:t>s o</w:t>
      </w:r>
      <w:r w:rsidRPr="008C23C8">
        <w:rPr>
          <w:b/>
          <w:sz w:val="22"/>
        </w:rPr>
        <w:t xml:space="preserve"> </w:t>
      </w:r>
      <w:r w:rsidR="008C23C8" w:rsidRPr="008C23C8">
        <w:rPr>
          <w:b/>
          <w:sz w:val="22"/>
        </w:rPr>
        <w:t>leucocitos</w:t>
      </w:r>
      <w:r w:rsidR="008C23C8">
        <w:rPr>
          <w:sz w:val="22"/>
        </w:rPr>
        <w:t xml:space="preserve"> entra </w:t>
      </w:r>
      <w:r w:rsidRPr="008C23C8">
        <w:rPr>
          <w:sz w:val="22"/>
        </w:rPr>
        <w:t xml:space="preserve">en el </w:t>
      </w:r>
      <w:r w:rsidR="008151A7" w:rsidRPr="008C23C8">
        <w:rPr>
          <w:sz w:val="22"/>
        </w:rPr>
        <w:t>LCR</w:t>
      </w:r>
      <w:r w:rsidRPr="008C23C8">
        <w:rPr>
          <w:sz w:val="22"/>
        </w:rPr>
        <w:t>,</w:t>
      </w:r>
      <w:r w:rsidR="00482EA9" w:rsidRPr="008C23C8">
        <w:rPr>
          <w:sz w:val="22"/>
        </w:rPr>
        <w:t xml:space="preserve"> </w:t>
      </w:r>
      <w:r w:rsidRPr="008C23C8">
        <w:rPr>
          <w:sz w:val="22"/>
        </w:rPr>
        <w:t xml:space="preserve">y puede provocar </w:t>
      </w:r>
      <w:r w:rsidRPr="008C23C8">
        <w:rPr>
          <w:b/>
          <w:sz w:val="22"/>
        </w:rPr>
        <w:t>bloqueo</w:t>
      </w:r>
      <w:r w:rsidRPr="008C23C8">
        <w:rPr>
          <w:sz w:val="22"/>
        </w:rPr>
        <w:t xml:space="preserve"> </w:t>
      </w:r>
      <w:r w:rsidR="008C23C8">
        <w:rPr>
          <w:sz w:val="22"/>
        </w:rPr>
        <w:t>d</w:t>
      </w:r>
      <w:r w:rsidRPr="008C23C8">
        <w:rPr>
          <w:sz w:val="22"/>
        </w:rPr>
        <w:t>e los pequeños</w:t>
      </w:r>
      <w:r w:rsidR="00482EA9" w:rsidRPr="008C23C8">
        <w:rPr>
          <w:sz w:val="22"/>
        </w:rPr>
        <w:t xml:space="preserve"> </w:t>
      </w:r>
      <w:r w:rsidRPr="008C23C8">
        <w:rPr>
          <w:sz w:val="22"/>
        </w:rPr>
        <w:t>conductos de absorción a través de las vellosidades aracnoideas.</w:t>
      </w:r>
      <w:r w:rsidR="00482EA9" w:rsidRPr="008C23C8">
        <w:rPr>
          <w:sz w:val="22"/>
        </w:rPr>
        <w:t xml:space="preserve"> </w:t>
      </w:r>
    </w:p>
    <w:p w:rsidR="00482EA9" w:rsidRPr="004C3FE0" w:rsidRDefault="008C23C8" w:rsidP="00896C05">
      <w:pPr>
        <w:pStyle w:val="Prrafodelista"/>
        <w:numPr>
          <w:ilvl w:val="0"/>
          <w:numId w:val="27"/>
        </w:numPr>
        <w:ind w:left="360"/>
        <w:rPr>
          <w:sz w:val="22"/>
        </w:rPr>
      </w:pPr>
      <w:r w:rsidRPr="008C23C8">
        <w:rPr>
          <w:b/>
          <w:sz w:val="22"/>
        </w:rPr>
        <w:t>E</w:t>
      </w:r>
      <w:r w:rsidR="00FF017D" w:rsidRPr="008C23C8">
        <w:rPr>
          <w:b/>
          <w:sz w:val="22"/>
        </w:rPr>
        <w:t xml:space="preserve">leva la presión del </w:t>
      </w:r>
      <w:r w:rsidR="008151A7" w:rsidRPr="008C23C8">
        <w:rPr>
          <w:b/>
          <w:sz w:val="22"/>
        </w:rPr>
        <w:t>LCR</w:t>
      </w:r>
      <w:r w:rsidR="00482EA9" w:rsidRPr="008C23C8">
        <w:rPr>
          <w:b/>
          <w:sz w:val="22"/>
        </w:rPr>
        <w:t xml:space="preserve"> </w:t>
      </w:r>
      <w:r w:rsidR="00FF017D" w:rsidRPr="008C23C8">
        <w:rPr>
          <w:b/>
          <w:sz w:val="22"/>
        </w:rPr>
        <w:t>de 400 a 600 mm de agua</w:t>
      </w:r>
      <w:r w:rsidR="00FF017D" w:rsidRPr="004C3FE0">
        <w:rPr>
          <w:sz w:val="22"/>
        </w:rPr>
        <w:t xml:space="preserve"> (</w:t>
      </w:r>
      <w:r>
        <w:rPr>
          <w:sz w:val="22"/>
        </w:rPr>
        <w:t>4X más de lo normal</w:t>
      </w:r>
      <w:r w:rsidR="00FF017D" w:rsidRPr="004C3FE0">
        <w:rPr>
          <w:sz w:val="22"/>
        </w:rPr>
        <w:t>).</w:t>
      </w:r>
      <w:r w:rsidR="00482EA9" w:rsidRPr="004C3FE0">
        <w:rPr>
          <w:sz w:val="22"/>
        </w:rPr>
        <w:t xml:space="preserve"> </w:t>
      </w:r>
    </w:p>
    <w:p w:rsidR="00FF017D" w:rsidRDefault="00FF017D" w:rsidP="004C3FE0">
      <w:pPr>
        <w:rPr>
          <w:sz w:val="22"/>
        </w:rPr>
      </w:pPr>
    </w:p>
    <w:p w:rsidR="00FF017D" w:rsidRPr="00FF017D" w:rsidRDefault="00FF017D" w:rsidP="00FF017D">
      <w:pPr>
        <w:pStyle w:val="Ttulo2"/>
      </w:pPr>
      <w:r w:rsidRPr="00FF017D">
        <w:t xml:space="preserve">Medición de la presión del </w:t>
      </w:r>
      <w:r w:rsidR="008151A7">
        <w:t>LCR</w:t>
      </w:r>
      <w:r w:rsidRPr="00FF017D">
        <w:t xml:space="preserve">. </w:t>
      </w:r>
    </w:p>
    <w:p w:rsidR="004C3FE0" w:rsidRPr="009D21A2" w:rsidRDefault="00B34A14" w:rsidP="00896C05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9D21A2">
        <w:rPr>
          <w:sz w:val="22"/>
        </w:rPr>
        <w:t>L</w:t>
      </w:r>
      <w:r w:rsidR="00FF017D" w:rsidRPr="009D21A2">
        <w:rPr>
          <w:sz w:val="22"/>
        </w:rPr>
        <w:t>a persona se tumba en</w:t>
      </w:r>
      <w:r w:rsidR="004C3FE0" w:rsidRPr="009D21A2">
        <w:rPr>
          <w:sz w:val="22"/>
        </w:rPr>
        <w:t xml:space="preserve"> </w:t>
      </w:r>
      <w:r w:rsidR="00FF017D" w:rsidRPr="009D21A2">
        <w:rPr>
          <w:b/>
          <w:sz w:val="22"/>
        </w:rPr>
        <w:t>posición horizontal sobre su costado</w:t>
      </w:r>
      <w:r w:rsidR="00FF017D" w:rsidRPr="009D21A2">
        <w:rPr>
          <w:sz w:val="22"/>
        </w:rPr>
        <w:t xml:space="preserve"> para que la </w:t>
      </w:r>
      <w:r w:rsidR="00FF017D" w:rsidRPr="009D21A2">
        <w:rPr>
          <w:b/>
          <w:sz w:val="22"/>
        </w:rPr>
        <w:t>presión</w:t>
      </w:r>
      <w:r w:rsidR="004C3FE0" w:rsidRPr="009D21A2">
        <w:rPr>
          <w:sz w:val="22"/>
        </w:rPr>
        <w:t xml:space="preserve"> </w:t>
      </w:r>
      <w:r w:rsidRPr="009D21A2">
        <w:rPr>
          <w:b/>
          <w:sz w:val="22"/>
        </w:rPr>
        <w:t>LCR</w:t>
      </w:r>
      <w:r w:rsidRPr="009D21A2">
        <w:rPr>
          <w:sz w:val="22"/>
        </w:rPr>
        <w:t xml:space="preserve"> </w:t>
      </w:r>
      <w:r w:rsidR="00FF017D" w:rsidRPr="009D21A2">
        <w:rPr>
          <w:sz w:val="22"/>
        </w:rPr>
        <w:t xml:space="preserve">en el </w:t>
      </w:r>
      <w:r w:rsidR="00FF017D" w:rsidRPr="009D21A2">
        <w:rPr>
          <w:b/>
          <w:sz w:val="22"/>
        </w:rPr>
        <w:t>conducto raquídeo</w:t>
      </w:r>
      <w:r w:rsidR="00FF017D" w:rsidRPr="009D21A2">
        <w:rPr>
          <w:sz w:val="22"/>
        </w:rPr>
        <w:t xml:space="preserve"> sea idéntica a la que hay</w:t>
      </w:r>
      <w:r w:rsidR="004C3FE0" w:rsidRPr="009D21A2">
        <w:rPr>
          <w:sz w:val="22"/>
        </w:rPr>
        <w:t xml:space="preserve"> </w:t>
      </w:r>
      <w:r w:rsidR="00FF017D" w:rsidRPr="009D21A2">
        <w:rPr>
          <w:sz w:val="22"/>
        </w:rPr>
        <w:t xml:space="preserve">en la </w:t>
      </w:r>
      <w:r w:rsidR="00FF017D" w:rsidRPr="009D21A2">
        <w:rPr>
          <w:b/>
          <w:sz w:val="22"/>
        </w:rPr>
        <w:t>bóveda craneal</w:t>
      </w:r>
      <w:r w:rsidR="00FF017D" w:rsidRPr="009D21A2">
        <w:rPr>
          <w:sz w:val="22"/>
        </w:rPr>
        <w:t xml:space="preserve">. </w:t>
      </w:r>
    </w:p>
    <w:p w:rsidR="004C3FE0" w:rsidRDefault="004C3FE0" w:rsidP="009D21A2">
      <w:pPr>
        <w:rPr>
          <w:sz w:val="22"/>
        </w:rPr>
      </w:pPr>
    </w:p>
    <w:p w:rsidR="004C3FE0" w:rsidRPr="009D21A2" w:rsidRDefault="00B34A14" w:rsidP="00896C05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9D21A2">
        <w:rPr>
          <w:sz w:val="22"/>
        </w:rPr>
        <w:t>S</w:t>
      </w:r>
      <w:r w:rsidR="00FF017D" w:rsidRPr="009D21A2">
        <w:rPr>
          <w:sz w:val="22"/>
        </w:rPr>
        <w:t xml:space="preserve">e introduce una </w:t>
      </w:r>
      <w:r w:rsidR="00FF017D" w:rsidRPr="009D21A2">
        <w:rPr>
          <w:b/>
          <w:sz w:val="22"/>
        </w:rPr>
        <w:t>aguja de</w:t>
      </w:r>
      <w:r w:rsidR="004C3FE0" w:rsidRPr="009D21A2">
        <w:rPr>
          <w:b/>
          <w:sz w:val="22"/>
        </w:rPr>
        <w:t xml:space="preserve"> </w:t>
      </w:r>
      <w:r w:rsidR="00FF017D" w:rsidRPr="009D21A2">
        <w:rPr>
          <w:b/>
          <w:sz w:val="22"/>
        </w:rPr>
        <w:t>punción lumbar</w:t>
      </w:r>
      <w:r w:rsidR="00FF017D" w:rsidRPr="009D21A2">
        <w:rPr>
          <w:sz w:val="22"/>
        </w:rPr>
        <w:t xml:space="preserve"> del conducto raquídeo por debajo del</w:t>
      </w:r>
      <w:r w:rsidR="004C3FE0" w:rsidRPr="009D21A2">
        <w:rPr>
          <w:sz w:val="22"/>
        </w:rPr>
        <w:t xml:space="preserve"> </w:t>
      </w:r>
      <w:r w:rsidR="00FF017D" w:rsidRPr="009D21A2">
        <w:rPr>
          <w:sz w:val="22"/>
        </w:rPr>
        <w:t xml:space="preserve">extremo inferior de la </w:t>
      </w:r>
      <w:r w:rsidRPr="009D21A2">
        <w:rPr>
          <w:sz w:val="22"/>
        </w:rPr>
        <w:t>ME</w:t>
      </w:r>
      <w:r w:rsidR="00FF017D" w:rsidRPr="009D21A2">
        <w:rPr>
          <w:sz w:val="22"/>
        </w:rPr>
        <w:t xml:space="preserve">, y se conecta a un </w:t>
      </w:r>
      <w:r w:rsidR="00FF017D" w:rsidRPr="009D21A2">
        <w:rPr>
          <w:b/>
          <w:sz w:val="22"/>
        </w:rPr>
        <w:t>tubo vertical</w:t>
      </w:r>
      <w:r w:rsidR="004C3FE0" w:rsidRPr="009D21A2">
        <w:rPr>
          <w:b/>
          <w:sz w:val="22"/>
        </w:rPr>
        <w:t xml:space="preserve"> </w:t>
      </w:r>
      <w:r w:rsidR="00FF017D" w:rsidRPr="009D21A2">
        <w:rPr>
          <w:b/>
          <w:sz w:val="22"/>
        </w:rPr>
        <w:t>de vidrio</w:t>
      </w:r>
      <w:r w:rsidR="00FF017D" w:rsidRPr="009D21A2">
        <w:rPr>
          <w:sz w:val="22"/>
        </w:rPr>
        <w:t xml:space="preserve"> cuyo extremo superior está abierto al aire. </w:t>
      </w:r>
    </w:p>
    <w:p w:rsidR="004C3FE0" w:rsidRDefault="004C3FE0" w:rsidP="009D21A2">
      <w:pPr>
        <w:rPr>
          <w:sz w:val="22"/>
        </w:rPr>
      </w:pPr>
    </w:p>
    <w:p w:rsidR="00FF017D" w:rsidRPr="009D21A2" w:rsidRDefault="00FF017D" w:rsidP="00896C05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9D21A2">
        <w:rPr>
          <w:b/>
          <w:sz w:val="22"/>
        </w:rPr>
        <w:t>Si asciende hasta una altura de 136 mm</w:t>
      </w:r>
      <w:r w:rsidRPr="009D21A2">
        <w:rPr>
          <w:sz w:val="22"/>
        </w:rPr>
        <w:t xml:space="preserve"> por encima del</w:t>
      </w:r>
      <w:r w:rsidR="004C3FE0" w:rsidRPr="009D21A2">
        <w:rPr>
          <w:sz w:val="22"/>
        </w:rPr>
        <w:t xml:space="preserve"> </w:t>
      </w:r>
      <w:r w:rsidRPr="009D21A2">
        <w:rPr>
          <w:sz w:val="22"/>
        </w:rPr>
        <w:t xml:space="preserve">nivel de la aguja, su valor es de </w:t>
      </w:r>
      <w:r w:rsidRPr="009D21A2">
        <w:rPr>
          <w:b/>
          <w:sz w:val="22"/>
        </w:rPr>
        <w:t>136 mm de presión de</w:t>
      </w:r>
      <w:r w:rsidR="004C3FE0" w:rsidRPr="009D21A2">
        <w:rPr>
          <w:b/>
          <w:sz w:val="22"/>
        </w:rPr>
        <w:t xml:space="preserve"> </w:t>
      </w:r>
      <w:r w:rsidRPr="009D21A2">
        <w:rPr>
          <w:b/>
          <w:sz w:val="22"/>
        </w:rPr>
        <w:t>agua</w:t>
      </w:r>
      <w:r w:rsidRPr="009D21A2">
        <w:rPr>
          <w:sz w:val="22"/>
        </w:rPr>
        <w:t xml:space="preserve">, </w:t>
      </w:r>
      <w:r w:rsidR="00B34A14" w:rsidRPr="009D21A2">
        <w:rPr>
          <w:sz w:val="22"/>
        </w:rPr>
        <w:t>dividido</w:t>
      </w:r>
      <w:r w:rsidRPr="009D21A2">
        <w:rPr>
          <w:sz w:val="22"/>
        </w:rPr>
        <w:t xml:space="preserve"> </w:t>
      </w:r>
      <w:r w:rsidRPr="009D21A2">
        <w:rPr>
          <w:b/>
          <w:sz w:val="22"/>
        </w:rPr>
        <w:t>13</w:t>
      </w:r>
      <w:r w:rsidR="00B34A14" w:rsidRPr="009D21A2">
        <w:rPr>
          <w:b/>
          <w:sz w:val="22"/>
        </w:rPr>
        <w:t>.</w:t>
      </w:r>
      <w:r w:rsidRPr="009D21A2">
        <w:rPr>
          <w:b/>
          <w:sz w:val="22"/>
        </w:rPr>
        <w:t>6</w:t>
      </w:r>
      <w:r w:rsidRPr="009D21A2">
        <w:rPr>
          <w:sz w:val="22"/>
        </w:rPr>
        <w:t xml:space="preserve"> </w:t>
      </w:r>
      <w:r w:rsidR="00B34A14" w:rsidRPr="009D21A2">
        <w:rPr>
          <w:sz w:val="22"/>
        </w:rPr>
        <w:t>(</w:t>
      </w:r>
      <w:r w:rsidRPr="009D21A2">
        <w:rPr>
          <w:sz w:val="22"/>
        </w:rPr>
        <w:t>densidad del mercurio</w:t>
      </w:r>
      <w:r w:rsidR="00B34A14" w:rsidRPr="009D21A2">
        <w:rPr>
          <w:sz w:val="22"/>
        </w:rPr>
        <w:t>)</w:t>
      </w:r>
      <w:r w:rsidRPr="009D21A2">
        <w:rPr>
          <w:sz w:val="22"/>
        </w:rPr>
        <w:t xml:space="preserve">, de unos </w:t>
      </w:r>
      <w:r w:rsidRPr="009D21A2">
        <w:rPr>
          <w:b/>
          <w:sz w:val="22"/>
        </w:rPr>
        <w:t>10 mmHg de presión.</w:t>
      </w:r>
    </w:p>
    <w:p w:rsidR="00FF017D" w:rsidRDefault="00FF017D" w:rsidP="00FF017D">
      <w:pPr>
        <w:rPr>
          <w:sz w:val="22"/>
        </w:rPr>
      </w:pPr>
    </w:p>
    <w:p w:rsidR="00FF017D" w:rsidRDefault="00FF017D" w:rsidP="00FF017D">
      <w:pPr>
        <w:rPr>
          <w:sz w:val="22"/>
        </w:rPr>
      </w:pPr>
      <w:r w:rsidRPr="00FF017D">
        <w:rPr>
          <w:rStyle w:val="Ttulo2Car"/>
        </w:rPr>
        <w:t xml:space="preserve">La hipertensión del </w:t>
      </w:r>
      <w:r w:rsidR="008151A7">
        <w:rPr>
          <w:rStyle w:val="Ttulo2Car"/>
        </w:rPr>
        <w:t>LCR</w:t>
      </w:r>
      <w:r w:rsidRPr="00FF017D">
        <w:rPr>
          <w:rStyle w:val="Ttulo2Car"/>
        </w:rPr>
        <w:t xml:space="preserve"> provoca un de papila en el disco óptico</w:t>
      </w:r>
      <w:r w:rsidRPr="00FF017D">
        <w:rPr>
          <w:sz w:val="22"/>
        </w:rPr>
        <w:t xml:space="preserve">. </w:t>
      </w:r>
    </w:p>
    <w:p w:rsidR="004C3FE0" w:rsidRPr="009D21A2" w:rsidRDefault="00923060" w:rsidP="00896C05">
      <w:pPr>
        <w:pStyle w:val="Prrafodelista"/>
        <w:numPr>
          <w:ilvl w:val="0"/>
          <w:numId w:val="29"/>
        </w:numPr>
        <w:ind w:left="360"/>
        <w:rPr>
          <w:sz w:val="22"/>
        </w:rPr>
      </w:pPr>
      <w:r w:rsidRPr="00923060">
        <w:rPr>
          <w:b/>
          <w:sz w:val="22"/>
        </w:rPr>
        <w:t>L</w:t>
      </w:r>
      <w:r w:rsidR="00FF017D" w:rsidRPr="00923060">
        <w:rPr>
          <w:b/>
          <w:sz w:val="22"/>
        </w:rPr>
        <w:t>a duramadre del encéfalo</w:t>
      </w:r>
      <w:r w:rsidR="00FF017D" w:rsidRPr="009D21A2">
        <w:rPr>
          <w:sz w:val="22"/>
        </w:rPr>
        <w:t xml:space="preserve"> se extiende en torno al </w:t>
      </w:r>
      <w:r w:rsidR="00FF017D" w:rsidRPr="00923060">
        <w:rPr>
          <w:b/>
          <w:sz w:val="22"/>
        </w:rPr>
        <w:t>nervio óptico</w:t>
      </w:r>
      <w:r w:rsidR="00FF017D" w:rsidRPr="009D21A2">
        <w:rPr>
          <w:sz w:val="22"/>
        </w:rPr>
        <w:t xml:space="preserve"> y se continúa con</w:t>
      </w:r>
      <w:r w:rsidR="004C3FE0" w:rsidRPr="009D21A2">
        <w:rPr>
          <w:sz w:val="22"/>
        </w:rPr>
        <w:t xml:space="preserve"> </w:t>
      </w:r>
      <w:r w:rsidR="00FF017D" w:rsidRPr="009D21A2">
        <w:rPr>
          <w:sz w:val="22"/>
        </w:rPr>
        <w:t xml:space="preserve">la </w:t>
      </w:r>
      <w:r w:rsidR="00FF017D" w:rsidRPr="00923060">
        <w:rPr>
          <w:b/>
          <w:sz w:val="22"/>
        </w:rPr>
        <w:t>esclerótica</w:t>
      </w:r>
      <w:r w:rsidR="00FF017D" w:rsidRPr="009D21A2">
        <w:rPr>
          <w:sz w:val="22"/>
        </w:rPr>
        <w:t xml:space="preserve">. </w:t>
      </w:r>
    </w:p>
    <w:p w:rsidR="004C3FE0" w:rsidRDefault="004C3FE0" w:rsidP="009D21A2">
      <w:pPr>
        <w:rPr>
          <w:sz w:val="22"/>
        </w:rPr>
      </w:pPr>
    </w:p>
    <w:p w:rsidR="004C3FE0" w:rsidRPr="009D21A2" w:rsidRDefault="00FF017D" w:rsidP="00896C05">
      <w:pPr>
        <w:pStyle w:val="Prrafodelista"/>
        <w:numPr>
          <w:ilvl w:val="0"/>
          <w:numId w:val="29"/>
        </w:numPr>
        <w:ind w:left="360"/>
        <w:rPr>
          <w:sz w:val="22"/>
        </w:rPr>
      </w:pPr>
      <w:r w:rsidRPr="009D21A2">
        <w:rPr>
          <w:sz w:val="22"/>
        </w:rPr>
        <w:t xml:space="preserve">Cuando la presión </w:t>
      </w:r>
      <w:r w:rsidRPr="004C663D">
        <w:rPr>
          <w:b/>
          <w:sz w:val="22"/>
        </w:rPr>
        <w:t>sube en el sistema del</w:t>
      </w:r>
      <w:r w:rsidRPr="009D21A2">
        <w:rPr>
          <w:sz w:val="22"/>
        </w:rPr>
        <w:t xml:space="preserve"> </w:t>
      </w:r>
      <w:r w:rsidR="002128B8" w:rsidRPr="002128B8">
        <w:rPr>
          <w:b/>
          <w:sz w:val="22"/>
        </w:rPr>
        <w:t>LCR</w:t>
      </w:r>
      <w:r w:rsidRPr="009D21A2">
        <w:rPr>
          <w:sz w:val="22"/>
        </w:rPr>
        <w:t xml:space="preserve">, también lo hace dentro de la vaina </w:t>
      </w:r>
      <w:r w:rsidR="004C663D">
        <w:rPr>
          <w:sz w:val="22"/>
        </w:rPr>
        <w:t>de</w:t>
      </w:r>
      <w:r w:rsidRPr="009D21A2">
        <w:rPr>
          <w:sz w:val="22"/>
        </w:rPr>
        <w:t>l</w:t>
      </w:r>
      <w:r w:rsidR="004C3FE0" w:rsidRPr="009D21A2">
        <w:rPr>
          <w:sz w:val="22"/>
        </w:rPr>
        <w:t xml:space="preserve"> </w:t>
      </w:r>
      <w:r w:rsidRPr="004C663D">
        <w:rPr>
          <w:b/>
          <w:sz w:val="22"/>
        </w:rPr>
        <w:t>nervio óptico</w:t>
      </w:r>
      <w:r w:rsidRPr="009D21A2">
        <w:rPr>
          <w:sz w:val="22"/>
        </w:rPr>
        <w:t xml:space="preserve">. </w:t>
      </w:r>
    </w:p>
    <w:p w:rsidR="004C3FE0" w:rsidRDefault="004C3FE0" w:rsidP="009D21A2">
      <w:pPr>
        <w:rPr>
          <w:sz w:val="22"/>
        </w:rPr>
      </w:pPr>
    </w:p>
    <w:p w:rsidR="004C3FE0" w:rsidRPr="009D21A2" w:rsidRDefault="00D13AF8" w:rsidP="00896C05">
      <w:pPr>
        <w:pStyle w:val="Prrafodelista"/>
        <w:numPr>
          <w:ilvl w:val="0"/>
          <w:numId w:val="31"/>
        </w:numPr>
        <w:rPr>
          <w:sz w:val="22"/>
        </w:rPr>
      </w:pPr>
      <w:r>
        <w:rPr>
          <w:b/>
          <w:sz w:val="22"/>
        </w:rPr>
        <w:t>La</w:t>
      </w:r>
      <w:r w:rsidR="00FF017D" w:rsidRPr="00D13AF8">
        <w:rPr>
          <w:b/>
          <w:sz w:val="22"/>
        </w:rPr>
        <w:t xml:space="preserve"> elevación de la presión del </w:t>
      </w:r>
      <w:r w:rsidR="008151A7" w:rsidRPr="00D13AF8">
        <w:rPr>
          <w:b/>
          <w:sz w:val="22"/>
        </w:rPr>
        <w:t>LCR</w:t>
      </w:r>
      <w:r w:rsidR="004C3FE0" w:rsidRPr="009D21A2">
        <w:rPr>
          <w:sz w:val="22"/>
        </w:rPr>
        <w:t xml:space="preserve"> </w:t>
      </w:r>
      <w:r w:rsidR="00FF017D" w:rsidRPr="009D21A2">
        <w:rPr>
          <w:sz w:val="22"/>
        </w:rPr>
        <w:t>lo empuja hacia la vaina del nervio óptico y después</w:t>
      </w:r>
      <w:r w:rsidR="004C3FE0" w:rsidRPr="009D21A2">
        <w:rPr>
          <w:sz w:val="22"/>
        </w:rPr>
        <w:t xml:space="preserve"> </w:t>
      </w:r>
      <w:r w:rsidR="00FF017D" w:rsidRPr="009D21A2">
        <w:rPr>
          <w:sz w:val="22"/>
        </w:rPr>
        <w:t>a lo largo de los espacios que quedan entre sus fibras hasta el</w:t>
      </w:r>
      <w:r w:rsidR="004C3FE0" w:rsidRPr="009D21A2">
        <w:rPr>
          <w:sz w:val="22"/>
        </w:rPr>
        <w:t xml:space="preserve"> </w:t>
      </w:r>
      <w:r w:rsidR="00FF017D" w:rsidRPr="009D21A2">
        <w:rPr>
          <w:sz w:val="22"/>
        </w:rPr>
        <w:t xml:space="preserve">interior del globo ocular; </w:t>
      </w:r>
    </w:p>
    <w:p w:rsidR="004C3FE0" w:rsidRPr="009D21A2" w:rsidRDefault="00D13AF8" w:rsidP="00896C05">
      <w:pPr>
        <w:pStyle w:val="Prrafodelista"/>
        <w:numPr>
          <w:ilvl w:val="0"/>
          <w:numId w:val="31"/>
        </w:numPr>
        <w:rPr>
          <w:sz w:val="22"/>
        </w:rPr>
      </w:pPr>
      <w:r w:rsidRPr="00D13AF8">
        <w:rPr>
          <w:b/>
          <w:sz w:val="22"/>
        </w:rPr>
        <w:t>L</w:t>
      </w:r>
      <w:r w:rsidR="00FF017D" w:rsidRPr="00D13AF8">
        <w:rPr>
          <w:b/>
          <w:sz w:val="22"/>
        </w:rPr>
        <w:t>a presión reduce la salida de</w:t>
      </w:r>
      <w:r w:rsidR="004C3FE0" w:rsidRPr="00D13AF8">
        <w:rPr>
          <w:b/>
          <w:sz w:val="22"/>
        </w:rPr>
        <w:t xml:space="preserve"> </w:t>
      </w:r>
      <w:r w:rsidR="00FF017D" w:rsidRPr="00D13AF8">
        <w:rPr>
          <w:b/>
          <w:sz w:val="22"/>
        </w:rPr>
        <w:t>líquido por los nervios ópticos</w:t>
      </w:r>
      <w:r w:rsidR="00FF017D" w:rsidRPr="009D21A2">
        <w:rPr>
          <w:sz w:val="22"/>
        </w:rPr>
        <w:t>, lo que provoca una acumulación</w:t>
      </w:r>
      <w:r w:rsidR="004C3FE0" w:rsidRPr="009D21A2">
        <w:rPr>
          <w:sz w:val="22"/>
        </w:rPr>
        <w:t xml:space="preserve"> </w:t>
      </w:r>
      <w:r w:rsidR="00FF017D" w:rsidRPr="009D21A2">
        <w:rPr>
          <w:sz w:val="22"/>
        </w:rPr>
        <w:t>de su exceso en el disco óptico situ</w:t>
      </w:r>
      <w:r w:rsidR="004C3FE0" w:rsidRPr="009D21A2">
        <w:rPr>
          <w:sz w:val="22"/>
        </w:rPr>
        <w:t>ado en el centro de la retina</w:t>
      </w:r>
    </w:p>
    <w:p w:rsidR="00FF017D" w:rsidRPr="009D21A2" w:rsidRDefault="00D13AF8" w:rsidP="00896C05">
      <w:pPr>
        <w:pStyle w:val="Prrafodelista"/>
        <w:numPr>
          <w:ilvl w:val="0"/>
          <w:numId w:val="31"/>
        </w:numPr>
        <w:rPr>
          <w:sz w:val="22"/>
        </w:rPr>
      </w:pPr>
      <w:r w:rsidRPr="00D13AF8">
        <w:rPr>
          <w:b/>
          <w:sz w:val="22"/>
        </w:rPr>
        <w:t>L</w:t>
      </w:r>
      <w:r w:rsidR="00FF017D" w:rsidRPr="00D13AF8">
        <w:rPr>
          <w:b/>
          <w:sz w:val="22"/>
        </w:rPr>
        <w:t>a presión de la vaina</w:t>
      </w:r>
      <w:r w:rsidR="00FF017D" w:rsidRPr="009D21A2">
        <w:rPr>
          <w:sz w:val="22"/>
        </w:rPr>
        <w:t xml:space="preserve"> obstaculiza el flujo de la sangre</w:t>
      </w:r>
      <w:r w:rsidR="004C3FE0" w:rsidRPr="009D21A2">
        <w:rPr>
          <w:sz w:val="22"/>
        </w:rPr>
        <w:t xml:space="preserve"> </w:t>
      </w:r>
      <w:r w:rsidR="00FF017D" w:rsidRPr="009D21A2">
        <w:rPr>
          <w:sz w:val="22"/>
        </w:rPr>
        <w:t xml:space="preserve">por la </w:t>
      </w:r>
      <w:r w:rsidR="00FF017D" w:rsidRPr="00D13AF8">
        <w:rPr>
          <w:b/>
          <w:sz w:val="22"/>
        </w:rPr>
        <w:t>vena central de la retina</w:t>
      </w:r>
      <w:r w:rsidR="00FF017D" w:rsidRPr="009D21A2">
        <w:rPr>
          <w:sz w:val="22"/>
        </w:rPr>
        <w:t>, aumenta la presión de los</w:t>
      </w:r>
      <w:r w:rsidR="004C3FE0" w:rsidRPr="009D21A2">
        <w:rPr>
          <w:sz w:val="22"/>
        </w:rPr>
        <w:t xml:space="preserve"> </w:t>
      </w:r>
      <w:r w:rsidR="00FF017D" w:rsidRPr="00D13AF8">
        <w:rPr>
          <w:b/>
          <w:sz w:val="22"/>
        </w:rPr>
        <w:t>capilares retinianos</w:t>
      </w:r>
      <w:r w:rsidR="00FF017D" w:rsidRPr="009D21A2">
        <w:rPr>
          <w:sz w:val="22"/>
        </w:rPr>
        <w:t xml:space="preserve"> por todo el ojo, y </w:t>
      </w:r>
      <w:r>
        <w:rPr>
          <w:sz w:val="22"/>
        </w:rPr>
        <w:t xml:space="preserve">provoca </w:t>
      </w:r>
      <w:r w:rsidR="00FF017D" w:rsidRPr="00D13AF8">
        <w:rPr>
          <w:b/>
          <w:sz w:val="22"/>
        </w:rPr>
        <w:t>edema</w:t>
      </w:r>
      <w:r w:rsidR="004C3FE0" w:rsidRPr="00D13AF8">
        <w:rPr>
          <w:b/>
          <w:sz w:val="22"/>
        </w:rPr>
        <w:t xml:space="preserve"> </w:t>
      </w:r>
      <w:r w:rsidR="00FF017D" w:rsidRPr="00D13AF8">
        <w:rPr>
          <w:b/>
          <w:sz w:val="22"/>
        </w:rPr>
        <w:t>de retina</w:t>
      </w:r>
      <w:r w:rsidR="00FF017D" w:rsidRPr="009D21A2">
        <w:rPr>
          <w:sz w:val="22"/>
        </w:rPr>
        <w:t xml:space="preserve"> aún mayor.</w:t>
      </w:r>
    </w:p>
    <w:p w:rsidR="004C3FE0" w:rsidRDefault="004C3FE0" w:rsidP="009D21A2">
      <w:pPr>
        <w:rPr>
          <w:sz w:val="22"/>
        </w:rPr>
      </w:pPr>
    </w:p>
    <w:p w:rsidR="004C3FE0" w:rsidRPr="009D21A2" w:rsidRDefault="00D13AF8" w:rsidP="00896C05">
      <w:pPr>
        <w:pStyle w:val="Prrafodelista"/>
        <w:numPr>
          <w:ilvl w:val="0"/>
          <w:numId w:val="30"/>
        </w:numPr>
        <w:ind w:left="360"/>
        <w:rPr>
          <w:sz w:val="22"/>
        </w:rPr>
      </w:pPr>
      <w:r w:rsidRPr="00D13AF8">
        <w:rPr>
          <w:b/>
          <w:sz w:val="22"/>
        </w:rPr>
        <w:t>Edema de papila</w:t>
      </w:r>
      <w:r w:rsidRPr="009D21A2">
        <w:rPr>
          <w:sz w:val="22"/>
        </w:rPr>
        <w:t xml:space="preserve"> </w:t>
      </w:r>
      <w:r w:rsidR="00FF017D" w:rsidRPr="009D21A2">
        <w:rPr>
          <w:sz w:val="22"/>
        </w:rPr>
        <w:t>tumefacción del disco</w:t>
      </w:r>
      <w:r w:rsidR="004C3FE0" w:rsidRPr="009D21A2">
        <w:rPr>
          <w:sz w:val="22"/>
        </w:rPr>
        <w:t xml:space="preserve"> </w:t>
      </w:r>
      <w:r>
        <w:rPr>
          <w:sz w:val="22"/>
        </w:rPr>
        <w:t xml:space="preserve">ocular, </w:t>
      </w:r>
      <w:r w:rsidR="00FF017D" w:rsidRPr="009D21A2">
        <w:rPr>
          <w:sz w:val="22"/>
        </w:rPr>
        <w:t xml:space="preserve">puede observarse con un oftalmoscopio. </w:t>
      </w:r>
    </w:p>
    <w:p w:rsidR="00FF017D" w:rsidRPr="00FF017D" w:rsidRDefault="00FF017D" w:rsidP="00FF017D">
      <w:pPr>
        <w:pStyle w:val="Ttulo2"/>
      </w:pPr>
      <w:r w:rsidRPr="00FF017D">
        <w:lastRenderedPageBreak/>
        <w:t xml:space="preserve">La obstrucción del flujo de </w:t>
      </w:r>
      <w:r w:rsidR="008151A7">
        <w:t>LCR</w:t>
      </w:r>
      <w:r w:rsidRPr="00FF017D">
        <w:t xml:space="preserve"> puede causar hidrocefalia</w:t>
      </w:r>
    </w:p>
    <w:p w:rsidR="00FF017D" w:rsidRPr="00BB4C9A" w:rsidRDefault="00FF017D" w:rsidP="00896C05">
      <w:pPr>
        <w:pStyle w:val="Prrafodelista"/>
        <w:numPr>
          <w:ilvl w:val="0"/>
          <w:numId w:val="32"/>
        </w:numPr>
        <w:ind w:left="360"/>
        <w:rPr>
          <w:sz w:val="22"/>
        </w:rPr>
      </w:pPr>
      <w:r w:rsidRPr="00BB4C9A">
        <w:rPr>
          <w:b/>
          <w:sz w:val="22"/>
        </w:rPr>
        <w:t>«Hidrocefalia»</w:t>
      </w:r>
      <w:r w:rsidRPr="00BB4C9A">
        <w:rPr>
          <w:sz w:val="22"/>
        </w:rPr>
        <w:t xml:space="preserve"> significa exceso de agua en la bóveda craneal.</w:t>
      </w:r>
      <w:r w:rsidR="004C3FE0" w:rsidRPr="00BB4C9A">
        <w:rPr>
          <w:sz w:val="22"/>
        </w:rPr>
        <w:t xml:space="preserve"> </w:t>
      </w:r>
    </w:p>
    <w:p w:rsidR="000A75DB" w:rsidRPr="00BB4C9A" w:rsidRDefault="000A75DB" w:rsidP="00896C05">
      <w:pPr>
        <w:pStyle w:val="Prrafodelista"/>
        <w:numPr>
          <w:ilvl w:val="0"/>
          <w:numId w:val="32"/>
        </w:numPr>
        <w:ind w:left="360"/>
        <w:rPr>
          <w:sz w:val="22"/>
        </w:rPr>
      </w:pPr>
      <w:r w:rsidRPr="00BB4C9A">
        <w:rPr>
          <w:sz w:val="22"/>
        </w:rPr>
        <w:t>D</w:t>
      </w:r>
      <w:r w:rsidR="00FF017D" w:rsidRPr="00BB4C9A">
        <w:rPr>
          <w:sz w:val="22"/>
        </w:rPr>
        <w:t xml:space="preserve">os tipos: </w:t>
      </w:r>
    </w:p>
    <w:p w:rsidR="000A75DB" w:rsidRDefault="000A75DB" w:rsidP="00896C05">
      <w:pPr>
        <w:pStyle w:val="Prrafodelista"/>
        <w:numPr>
          <w:ilvl w:val="0"/>
          <w:numId w:val="33"/>
        </w:numPr>
        <w:rPr>
          <w:b/>
          <w:sz w:val="22"/>
        </w:rPr>
      </w:pPr>
      <w:r w:rsidRPr="00BB4C9A">
        <w:rPr>
          <w:b/>
          <w:sz w:val="22"/>
        </w:rPr>
        <w:t>H</w:t>
      </w:r>
      <w:r w:rsidR="00FF017D" w:rsidRPr="00BB4C9A">
        <w:rPr>
          <w:b/>
          <w:sz w:val="22"/>
        </w:rPr>
        <w:t>idrocefalia comunicante</w:t>
      </w:r>
      <w:r w:rsidRPr="00BB4C9A">
        <w:rPr>
          <w:sz w:val="22"/>
        </w:rPr>
        <w:t>: LCR circula sin problemas desde el sistema ventricular hacia el espacio subaracnoideo</w:t>
      </w:r>
      <w:r w:rsidR="004C3FE0" w:rsidRPr="00BB4C9A">
        <w:rPr>
          <w:b/>
          <w:sz w:val="22"/>
        </w:rPr>
        <w:t xml:space="preserve"> </w:t>
      </w:r>
    </w:p>
    <w:p w:rsidR="00F95EC1" w:rsidRPr="00F95EC1" w:rsidRDefault="00F95EC1" w:rsidP="00896C05">
      <w:pPr>
        <w:pStyle w:val="Prrafodelista"/>
        <w:numPr>
          <w:ilvl w:val="1"/>
          <w:numId w:val="33"/>
        </w:numPr>
        <w:rPr>
          <w:sz w:val="22"/>
        </w:rPr>
      </w:pPr>
      <w:r w:rsidRPr="00F95EC1">
        <w:rPr>
          <w:sz w:val="22"/>
        </w:rPr>
        <w:t xml:space="preserve">Causado por </w:t>
      </w:r>
      <w:r w:rsidRPr="00F95EC1">
        <w:rPr>
          <w:b/>
          <w:sz w:val="22"/>
        </w:rPr>
        <w:t>el bloqueo que sufre el flujo de líquido en los espacios subaracnoideos</w:t>
      </w:r>
      <w:r w:rsidRPr="00F95EC1">
        <w:rPr>
          <w:sz w:val="22"/>
        </w:rPr>
        <w:t xml:space="preserve"> en torno a las </w:t>
      </w:r>
      <w:r w:rsidRPr="00F95EC1">
        <w:rPr>
          <w:b/>
          <w:sz w:val="22"/>
        </w:rPr>
        <w:t>regiones basales</w:t>
      </w:r>
      <w:r w:rsidRPr="00F95EC1">
        <w:rPr>
          <w:sz w:val="22"/>
        </w:rPr>
        <w:t xml:space="preserve"> del encéfalo o por el </w:t>
      </w:r>
      <w:r w:rsidRPr="00F95EC1">
        <w:rPr>
          <w:b/>
          <w:sz w:val="22"/>
        </w:rPr>
        <w:t>bloqueo de las vellosidades aracnoideas</w:t>
      </w:r>
      <w:r w:rsidRPr="00F95EC1">
        <w:rPr>
          <w:sz w:val="22"/>
        </w:rPr>
        <w:t xml:space="preserve"> donde normalmente se produce su absorción hacia los senos venosos. </w:t>
      </w:r>
    </w:p>
    <w:p w:rsidR="004043BC" w:rsidRDefault="00F95EC1" w:rsidP="00896C05">
      <w:pPr>
        <w:pStyle w:val="Prrafodelista"/>
        <w:numPr>
          <w:ilvl w:val="1"/>
          <w:numId w:val="33"/>
        </w:numPr>
        <w:rPr>
          <w:sz w:val="22"/>
        </w:rPr>
      </w:pPr>
      <w:r>
        <w:rPr>
          <w:sz w:val="22"/>
        </w:rPr>
        <w:t>S</w:t>
      </w:r>
      <w:r w:rsidRPr="00FF017D">
        <w:rPr>
          <w:sz w:val="22"/>
        </w:rPr>
        <w:t>e acumula tanto</w:t>
      </w:r>
      <w:r>
        <w:rPr>
          <w:sz w:val="22"/>
        </w:rPr>
        <w:t xml:space="preserve"> </w:t>
      </w:r>
      <w:r w:rsidRPr="00FF017D">
        <w:rPr>
          <w:sz w:val="22"/>
        </w:rPr>
        <w:t xml:space="preserve">en el </w:t>
      </w:r>
      <w:r w:rsidRPr="00F95EC1">
        <w:rPr>
          <w:b/>
          <w:sz w:val="22"/>
        </w:rPr>
        <w:t>exterior del encéfalo</w:t>
      </w:r>
      <w:r w:rsidRPr="00FF017D">
        <w:rPr>
          <w:sz w:val="22"/>
        </w:rPr>
        <w:t xml:space="preserve"> como, en menor medida, dentro de los</w:t>
      </w:r>
      <w:r>
        <w:rPr>
          <w:sz w:val="22"/>
        </w:rPr>
        <w:t xml:space="preserve"> </w:t>
      </w:r>
      <w:r w:rsidRPr="00FF017D">
        <w:rPr>
          <w:sz w:val="22"/>
        </w:rPr>
        <w:t>ventrículos.</w:t>
      </w:r>
    </w:p>
    <w:p w:rsidR="00F95EC1" w:rsidRPr="00BB4C9A" w:rsidRDefault="00F95EC1" w:rsidP="004043BC">
      <w:pPr>
        <w:pStyle w:val="Prrafodelista"/>
        <w:rPr>
          <w:b/>
          <w:sz w:val="22"/>
        </w:rPr>
      </w:pPr>
    </w:p>
    <w:p w:rsidR="004043BC" w:rsidRDefault="000A75DB" w:rsidP="00896C05">
      <w:pPr>
        <w:pStyle w:val="Prrafodelista"/>
        <w:numPr>
          <w:ilvl w:val="0"/>
          <w:numId w:val="33"/>
        </w:numPr>
        <w:rPr>
          <w:sz w:val="22"/>
        </w:rPr>
      </w:pPr>
      <w:r w:rsidRPr="004043BC">
        <w:rPr>
          <w:b/>
          <w:sz w:val="22"/>
        </w:rPr>
        <w:t>H</w:t>
      </w:r>
      <w:r w:rsidR="00FF017D" w:rsidRPr="004043BC">
        <w:rPr>
          <w:b/>
          <w:sz w:val="22"/>
        </w:rPr>
        <w:t>idrocefalia no comunicante</w:t>
      </w:r>
      <w:r w:rsidRPr="004043BC">
        <w:rPr>
          <w:b/>
          <w:sz w:val="22"/>
        </w:rPr>
        <w:t>:</w:t>
      </w:r>
      <w:r w:rsidRPr="004043BC">
        <w:rPr>
          <w:sz w:val="22"/>
        </w:rPr>
        <w:t xml:space="preserve"> Está bloqueada la salida fuera de uno de los ventrículos como mínimo</w:t>
      </w:r>
      <w:r w:rsidR="004043BC">
        <w:rPr>
          <w:sz w:val="22"/>
        </w:rPr>
        <w:t>.</w:t>
      </w:r>
    </w:p>
    <w:p w:rsidR="004043BC" w:rsidRDefault="004043BC" w:rsidP="00896C05">
      <w:pPr>
        <w:pStyle w:val="Prrafodelista"/>
        <w:numPr>
          <w:ilvl w:val="1"/>
          <w:numId w:val="34"/>
        </w:numPr>
        <w:rPr>
          <w:sz w:val="22"/>
        </w:rPr>
      </w:pPr>
      <w:r w:rsidRPr="004043BC">
        <w:rPr>
          <w:sz w:val="22"/>
        </w:rPr>
        <w:t>O</w:t>
      </w:r>
      <w:r w:rsidR="000A75DB" w:rsidRPr="004043BC">
        <w:rPr>
          <w:sz w:val="22"/>
        </w:rPr>
        <w:t xml:space="preserve">casionado por </w:t>
      </w:r>
      <w:r w:rsidR="000A75DB" w:rsidRPr="004043BC">
        <w:rPr>
          <w:b/>
          <w:sz w:val="22"/>
        </w:rPr>
        <w:t>un bloqueo en el acueducto de Silvio</w:t>
      </w:r>
      <w:r w:rsidR="000A75DB" w:rsidRPr="004043BC">
        <w:rPr>
          <w:sz w:val="22"/>
        </w:rPr>
        <w:t xml:space="preserve">, a raíz de la </w:t>
      </w:r>
      <w:r w:rsidR="000A75DB" w:rsidRPr="004043BC">
        <w:rPr>
          <w:b/>
          <w:sz w:val="22"/>
        </w:rPr>
        <w:t>atresia (cierre</w:t>
      </w:r>
      <w:r w:rsidR="000A75DB" w:rsidRPr="004043BC">
        <w:rPr>
          <w:sz w:val="22"/>
        </w:rPr>
        <w:t xml:space="preserve">) </w:t>
      </w:r>
      <w:r w:rsidR="00570B79" w:rsidRPr="004043BC">
        <w:rPr>
          <w:sz w:val="22"/>
        </w:rPr>
        <w:t>prenatal</w:t>
      </w:r>
      <w:r w:rsidR="000A75DB" w:rsidRPr="004043BC">
        <w:rPr>
          <w:sz w:val="22"/>
        </w:rPr>
        <w:t xml:space="preserve"> o por un </w:t>
      </w:r>
      <w:r w:rsidR="000A75DB" w:rsidRPr="004043BC">
        <w:rPr>
          <w:b/>
          <w:sz w:val="22"/>
        </w:rPr>
        <w:t>tumor cerebral</w:t>
      </w:r>
      <w:r w:rsidR="000A75DB" w:rsidRPr="004043BC">
        <w:rPr>
          <w:sz w:val="22"/>
        </w:rPr>
        <w:t xml:space="preserve"> a cualquier edad.</w:t>
      </w:r>
      <w:r w:rsidRPr="004043BC">
        <w:rPr>
          <w:sz w:val="22"/>
        </w:rPr>
        <w:t xml:space="preserve"> </w:t>
      </w:r>
    </w:p>
    <w:p w:rsidR="004C3FE0" w:rsidRPr="004043BC" w:rsidRDefault="00570B79" w:rsidP="00896C05">
      <w:pPr>
        <w:pStyle w:val="Prrafodelista"/>
        <w:numPr>
          <w:ilvl w:val="1"/>
          <w:numId w:val="34"/>
        </w:numPr>
        <w:rPr>
          <w:sz w:val="22"/>
        </w:rPr>
      </w:pPr>
      <w:r w:rsidRPr="004043BC">
        <w:rPr>
          <w:b/>
          <w:sz w:val="22"/>
        </w:rPr>
        <w:t>El LCR</w:t>
      </w:r>
      <w:r w:rsidRPr="004043BC">
        <w:rPr>
          <w:sz w:val="22"/>
        </w:rPr>
        <w:t xml:space="preserve"> </w:t>
      </w:r>
      <w:r w:rsidR="00FF017D" w:rsidRPr="004043BC">
        <w:rPr>
          <w:sz w:val="22"/>
        </w:rPr>
        <w:t>se forma en los plexos coroideos de los dos ventrículos</w:t>
      </w:r>
      <w:r w:rsidR="004C3FE0" w:rsidRPr="004043BC">
        <w:rPr>
          <w:sz w:val="22"/>
        </w:rPr>
        <w:t xml:space="preserve"> </w:t>
      </w:r>
      <w:r w:rsidR="00FF017D" w:rsidRPr="004043BC">
        <w:rPr>
          <w:sz w:val="22"/>
        </w:rPr>
        <w:t>laterales y del tercero, el volumen de estas tres cavidades</w:t>
      </w:r>
      <w:r w:rsidR="004C3FE0" w:rsidRPr="004043BC">
        <w:rPr>
          <w:sz w:val="22"/>
        </w:rPr>
        <w:t xml:space="preserve"> </w:t>
      </w:r>
      <w:r w:rsidR="00FF017D" w:rsidRPr="004043BC">
        <w:rPr>
          <w:sz w:val="22"/>
        </w:rPr>
        <w:t>crece</w:t>
      </w:r>
      <w:r w:rsidR="004043BC" w:rsidRPr="004043BC">
        <w:rPr>
          <w:sz w:val="22"/>
        </w:rPr>
        <w:t xml:space="preserve">, </w:t>
      </w:r>
      <w:r w:rsidR="004043BC" w:rsidRPr="004043BC">
        <w:rPr>
          <w:b/>
          <w:sz w:val="22"/>
        </w:rPr>
        <w:t>aplanando el cerebro contra el cráneo</w:t>
      </w:r>
      <w:r w:rsidR="004043BC" w:rsidRPr="004043BC">
        <w:rPr>
          <w:sz w:val="22"/>
        </w:rPr>
        <w:t xml:space="preserve"> y en </w:t>
      </w:r>
      <w:r w:rsidR="004043BC" w:rsidRPr="004043BC">
        <w:rPr>
          <w:b/>
          <w:sz w:val="22"/>
        </w:rPr>
        <w:t xml:space="preserve">neonatos </w:t>
      </w:r>
      <w:r w:rsidR="00FF017D" w:rsidRPr="004043BC">
        <w:rPr>
          <w:b/>
          <w:sz w:val="22"/>
        </w:rPr>
        <w:t>que se hinche la cabeza</w:t>
      </w:r>
      <w:r w:rsidR="00FF017D" w:rsidRPr="004043BC">
        <w:rPr>
          <w:sz w:val="22"/>
        </w:rPr>
        <w:t xml:space="preserve"> debido a</w:t>
      </w:r>
      <w:r w:rsidR="004C3FE0" w:rsidRPr="004043BC">
        <w:rPr>
          <w:sz w:val="22"/>
        </w:rPr>
        <w:t xml:space="preserve"> </w:t>
      </w:r>
      <w:r w:rsidR="00FF017D" w:rsidRPr="004043BC">
        <w:rPr>
          <w:sz w:val="22"/>
        </w:rPr>
        <w:t>que huesos del cráneo aún no se han fusionado.</w:t>
      </w:r>
      <w:r w:rsidR="004C3FE0" w:rsidRPr="004043BC">
        <w:rPr>
          <w:sz w:val="22"/>
        </w:rPr>
        <w:t xml:space="preserve"> </w:t>
      </w:r>
    </w:p>
    <w:p w:rsidR="004C3FE0" w:rsidRDefault="004C3FE0" w:rsidP="00FF017D">
      <w:pPr>
        <w:rPr>
          <w:sz w:val="22"/>
        </w:rPr>
      </w:pPr>
    </w:p>
    <w:p w:rsidR="00FF017D" w:rsidRPr="00FF017D" w:rsidRDefault="00FF017D" w:rsidP="00FF017D">
      <w:pPr>
        <w:pStyle w:val="Ttulo2"/>
      </w:pPr>
      <w:r w:rsidRPr="00FF017D">
        <w:t>Barreras hematocefalorraquídea y hematoencefálica</w:t>
      </w:r>
    </w:p>
    <w:p w:rsidR="0030116E" w:rsidRDefault="0030116E" w:rsidP="00896C05">
      <w:pPr>
        <w:pStyle w:val="Prrafodelista"/>
        <w:numPr>
          <w:ilvl w:val="0"/>
          <w:numId w:val="35"/>
        </w:numPr>
        <w:ind w:left="360"/>
        <w:rPr>
          <w:sz w:val="22"/>
        </w:rPr>
      </w:pPr>
      <w:r w:rsidRPr="0030116E">
        <w:rPr>
          <w:b/>
          <w:sz w:val="22"/>
        </w:rPr>
        <w:t xml:space="preserve">La </w:t>
      </w:r>
      <w:r w:rsidR="00FF017D" w:rsidRPr="0030116E">
        <w:rPr>
          <w:b/>
          <w:sz w:val="22"/>
        </w:rPr>
        <w:t xml:space="preserve">barrera hematocefalorraquídea </w:t>
      </w:r>
      <w:r w:rsidRPr="00936D79">
        <w:rPr>
          <w:sz w:val="22"/>
        </w:rPr>
        <w:t xml:space="preserve">separan la sangre del LCR </w:t>
      </w:r>
    </w:p>
    <w:p w:rsidR="00FF017D" w:rsidRPr="00936D79" w:rsidRDefault="0030116E" w:rsidP="00896C05">
      <w:pPr>
        <w:pStyle w:val="Prrafodelista"/>
        <w:numPr>
          <w:ilvl w:val="0"/>
          <w:numId w:val="35"/>
        </w:numPr>
        <w:ind w:left="360"/>
        <w:rPr>
          <w:sz w:val="22"/>
        </w:rPr>
      </w:pPr>
      <w:r>
        <w:rPr>
          <w:b/>
          <w:sz w:val="22"/>
        </w:rPr>
        <w:t xml:space="preserve">La </w:t>
      </w:r>
      <w:r w:rsidR="00FF017D" w:rsidRPr="0030116E">
        <w:rPr>
          <w:b/>
          <w:sz w:val="22"/>
        </w:rPr>
        <w:t>barrera hematoencefálica</w:t>
      </w:r>
      <w:r w:rsidR="00FF017D" w:rsidRPr="00936D79">
        <w:rPr>
          <w:sz w:val="22"/>
        </w:rPr>
        <w:t xml:space="preserve"> </w:t>
      </w:r>
      <w:r>
        <w:rPr>
          <w:sz w:val="22"/>
        </w:rPr>
        <w:t>separa la sangre</w:t>
      </w:r>
      <w:r w:rsidR="00FF017D" w:rsidRPr="00936D79">
        <w:rPr>
          <w:sz w:val="22"/>
        </w:rPr>
        <w:t xml:space="preserve"> del líquido encefálico.</w:t>
      </w:r>
    </w:p>
    <w:p w:rsidR="00E93E21" w:rsidRDefault="00E93E21" w:rsidP="00936D79">
      <w:pPr>
        <w:rPr>
          <w:sz w:val="22"/>
        </w:rPr>
      </w:pPr>
    </w:p>
    <w:p w:rsidR="00BB077A" w:rsidRPr="00936D79" w:rsidRDefault="00FF017D" w:rsidP="00896C05">
      <w:pPr>
        <w:pStyle w:val="Prrafodelista"/>
        <w:numPr>
          <w:ilvl w:val="0"/>
          <w:numId w:val="35"/>
        </w:numPr>
        <w:ind w:left="360"/>
        <w:rPr>
          <w:sz w:val="22"/>
        </w:rPr>
      </w:pPr>
      <w:r w:rsidRPr="00936D79">
        <w:rPr>
          <w:sz w:val="22"/>
        </w:rPr>
        <w:t xml:space="preserve">Hay barreras en cualquier </w:t>
      </w:r>
      <w:r w:rsidRPr="0030116E">
        <w:rPr>
          <w:b/>
          <w:sz w:val="22"/>
        </w:rPr>
        <w:t>región del</w:t>
      </w:r>
      <w:r w:rsidR="004C3FE0" w:rsidRPr="0030116E">
        <w:rPr>
          <w:b/>
          <w:sz w:val="22"/>
        </w:rPr>
        <w:t xml:space="preserve"> </w:t>
      </w:r>
      <w:r w:rsidRPr="0030116E">
        <w:rPr>
          <w:b/>
          <w:sz w:val="22"/>
        </w:rPr>
        <w:t>parénquima cerebral</w:t>
      </w:r>
      <w:r w:rsidRPr="00936D79">
        <w:rPr>
          <w:sz w:val="22"/>
        </w:rPr>
        <w:t xml:space="preserve"> </w:t>
      </w:r>
      <w:r w:rsidRPr="0030116E">
        <w:rPr>
          <w:b/>
          <w:sz w:val="22"/>
        </w:rPr>
        <w:t>excepto</w:t>
      </w:r>
      <w:r w:rsidRPr="00936D79">
        <w:rPr>
          <w:sz w:val="22"/>
        </w:rPr>
        <w:t xml:space="preserve"> en algunas zonas del </w:t>
      </w:r>
      <w:r w:rsidRPr="0030116E">
        <w:rPr>
          <w:b/>
          <w:sz w:val="22"/>
        </w:rPr>
        <w:t>hipotálamo</w:t>
      </w:r>
      <w:r w:rsidR="0030116E">
        <w:rPr>
          <w:b/>
          <w:sz w:val="22"/>
        </w:rPr>
        <w:t>,</w:t>
      </w:r>
      <w:r w:rsidRPr="00936D79">
        <w:rPr>
          <w:sz w:val="22"/>
        </w:rPr>
        <w:t xml:space="preserve"> </w:t>
      </w:r>
      <w:r w:rsidR="00C608E9" w:rsidRPr="0030116E">
        <w:rPr>
          <w:b/>
          <w:sz w:val="22"/>
        </w:rPr>
        <w:t xml:space="preserve">glándula pineal y el área </w:t>
      </w:r>
      <w:r w:rsidR="004C3FE0" w:rsidRPr="0030116E">
        <w:rPr>
          <w:b/>
          <w:sz w:val="22"/>
        </w:rPr>
        <w:t xml:space="preserve"> </w:t>
      </w:r>
      <w:r w:rsidR="00C608E9" w:rsidRPr="0030116E">
        <w:rPr>
          <w:b/>
          <w:sz w:val="22"/>
        </w:rPr>
        <w:t>postrema</w:t>
      </w:r>
      <w:r w:rsidR="00C608E9" w:rsidRPr="00936D79">
        <w:rPr>
          <w:sz w:val="22"/>
        </w:rPr>
        <w:t>, donde las sustancias</w:t>
      </w:r>
      <w:r w:rsidR="00BB077A" w:rsidRPr="00936D79">
        <w:rPr>
          <w:sz w:val="22"/>
        </w:rPr>
        <w:t xml:space="preserve"> </w:t>
      </w:r>
      <w:r w:rsidR="00C608E9" w:rsidRPr="00936D79">
        <w:rPr>
          <w:sz w:val="22"/>
        </w:rPr>
        <w:t xml:space="preserve">difunden sin tantos problemas hacia los espacios tisulares. </w:t>
      </w:r>
    </w:p>
    <w:p w:rsidR="00BB077A" w:rsidRDefault="00BB077A" w:rsidP="00936D79">
      <w:pPr>
        <w:rPr>
          <w:sz w:val="22"/>
        </w:rPr>
      </w:pPr>
    </w:p>
    <w:p w:rsidR="00BB077A" w:rsidRPr="00936D79" w:rsidRDefault="00C608E9" w:rsidP="00896C05">
      <w:pPr>
        <w:pStyle w:val="Prrafodelista"/>
        <w:numPr>
          <w:ilvl w:val="0"/>
          <w:numId w:val="35"/>
        </w:numPr>
        <w:ind w:left="360"/>
        <w:rPr>
          <w:sz w:val="22"/>
        </w:rPr>
      </w:pPr>
      <w:r w:rsidRPr="00F90D49">
        <w:rPr>
          <w:b/>
          <w:sz w:val="22"/>
        </w:rPr>
        <w:t>La</w:t>
      </w:r>
      <w:r w:rsidR="00BB077A" w:rsidRPr="00F90D49">
        <w:rPr>
          <w:b/>
          <w:sz w:val="22"/>
        </w:rPr>
        <w:t xml:space="preserve"> </w:t>
      </w:r>
      <w:r w:rsidRPr="00F90D49">
        <w:rPr>
          <w:b/>
          <w:sz w:val="22"/>
        </w:rPr>
        <w:t>facilidad de difusión</w:t>
      </w:r>
      <w:r w:rsidRPr="00936D79">
        <w:rPr>
          <w:sz w:val="22"/>
        </w:rPr>
        <w:t xml:space="preserve"> en estas regiones </w:t>
      </w:r>
      <w:r w:rsidR="00F90D49">
        <w:rPr>
          <w:sz w:val="22"/>
        </w:rPr>
        <w:t>se debe a que</w:t>
      </w:r>
      <w:r w:rsidRPr="00936D79">
        <w:rPr>
          <w:sz w:val="22"/>
        </w:rPr>
        <w:t xml:space="preserve"> poseen</w:t>
      </w:r>
      <w:r w:rsidR="00BB077A" w:rsidRPr="00936D79">
        <w:rPr>
          <w:sz w:val="22"/>
        </w:rPr>
        <w:t xml:space="preserve"> </w:t>
      </w:r>
      <w:r w:rsidRPr="00F90D49">
        <w:rPr>
          <w:b/>
          <w:sz w:val="22"/>
        </w:rPr>
        <w:t>receptores sensitivos</w:t>
      </w:r>
      <w:r w:rsidRPr="00936D79">
        <w:rPr>
          <w:sz w:val="22"/>
        </w:rPr>
        <w:t xml:space="preserve"> que responden a </w:t>
      </w:r>
      <w:r w:rsidRPr="00F90D49">
        <w:rPr>
          <w:b/>
          <w:sz w:val="22"/>
        </w:rPr>
        <w:t>variaciones de</w:t>
      </w:r>
      <w:r w:rsidR="00BB077A" w:rsidRPr="00F90D49">
        <w:rPr>
          <w:b/>
          <w:sz w:val="22"/>
        </w:rPr>
        <w:t xml:space="preserve"> </w:t>
      </w:r>
      <w:r w:rsidRPr="00F90D49">
        <w:rPr>
          <w:b/>
          <w:sz w:val="22"/>
        </w:rPr>
        <w:t>la osmolalidad</w:t>
      </w:r>
      <w:r w:rsidRPr="00936D79">
        <w:rPr>
          <w:sz w:val="22"/>
        </w:rPr>
        <w:t xml:space="preserve"> y </w:t>
      </w:r>
      <w:r w:rsidRPr="00F90D49">
        <w:rPr>
          <w:b/>
          <w:sz w:val="22"/>
        </w:rPr>
        <w:t>concentración de glucosa</w:t>
      </w:r>
      <w:r w:rsidR="00F90D49">
        <w:rPr>
          <w:sz w:val="22"/>
        </w:rPr>
        <w:t>.</w:t>
      </w:r>
      <w:r w:rsidRPr="00936D79">
        <w:rPr>
          <w:sz w:val="22"/>
        </w:rPr>
        <w:t xml:space="preserve"> </w:t>
      </w:r>
    </w:p>
    <w:p w:rsidR="00BB077A" w:rsidRDefault="00BB077A" w:rsidP="00936D79">
      <w:pPr>
        <w:rPr>
          <w:sz w:val="22"/>
        </w:rPr>
      </w:pPr>
    </w:p>
    <w:p w:rsidR="00C608E9" w:rsidRPr="00936D79" w:rsidRDefault="00C608E9" w:rsidP="00896C05">
      <w:pPr>
        <w:pStyle w:val="Prrafodelista"/>
        <w:numPr>
          <w:ilvl w:val="0"/>
          <w:numId w:val="35"/>
        </w:numPr>
        <w:ind w:left="360"/>
        <w:rPr>
          <w:sz w:val="22"/>
        </w:rPr>
      </w:pPr>
      <w:r w:rsidRPr="00F90D49">
        <w:rPr>
          <w:b/>
          <w:sz w:val="22"/>
        </w:rPr>
        <w:t>La barrera hematoencefálica</w:t>
      </w:r>
      <w:r w:rsidR="00BB077A" w:rsidRPr="00936D79">
        <w:rPr>
          <w:sz w:val="22"/>
        </w:rPr>
        <w:t xml:space="preserve"> </w:t>
      </w:r>
      <w:r w:rsidRPr="00936D79">
        <w:rPr>
          <w:sz w:val="22"/>
        </w:rPr>
        <w:t xml:space="preserve">contiene </w:t>
      </w:r>
      <w:r w:rsidRPr="00F90D49">
        <w:rPr>
          <w:b/>
          <w:sz w:val="22"/>
        </w:rPr>
        <w:t>moléculas transportadoras</w:t>
      </w:r>
      <w:r w:rsidRPr="00936D79">
        <w:rPr>
          <w:sz w:val="22"/>
        </w:rPr>
        <w:t xml:space="preserve"> que facilitan el transporte de hormonas, como </w:t>
      </w:r>
      <w:r w:rsidRPr="00F90D49">
        <w:rPr>
          <w:b/>
          <w:sz w:val="22"/>
        </w:rPr>
        <w:t>leptina</w:t>
      </w:r>
      <w:r w:rsidRPr="00936D79">
        <w:rPr>
          <w:sz w:val="22"/>
        </w:rPr>
        <w:t>, desde</w:t>
      </w:r>
      <w:r w:rsidR="00BB077A" w:rsidRPr="00936D79">
        <w:rPr>
          <w:sz w:val="22"/>
        </w:rPr>
        <w:t xml:space="preserve"> </w:t>
      </w:r>
      <w:r w:rsidRPr="00936D79">
        <w:rPr>
          <w:sz w:val="22"/>
        </w:rPr>
        <w:t>la sangre hacia el hipotálamo.</w:t>
      </w:r>
    </w:p>
    <w:p w:rsidR="00BB077A" w:rsidRPr="00C608E9" w:rsidRDefault="00BB077A" w:rsidP="00936D79">
      <w:pPr>
        <w:rPr>
          <w:sz w:val="22"/>
        </w:rPr>
      </w:pPr>
    </w:p>
    <w:p w:rsidR="00F90D49" w:rsidRPr="00F90D49" w:rsidRDefault="00F90D49" w:rsidP="00896C05">
      <w:pPr>
        <w:pStyle w:val="Prrafodelista"/>
        <w:numPr>
          <w:ilvl w:val="0"/>
          <w:numId w:val="35"/>
        </w:numPr>
        <w:ind w:left="360"/>
        <w:rPr>
          <w:b/>
          <w:sz w:val="22"/>
        </w:rPr>
      </w:pPr>
      <w:r w:rsidRPr="00F90D49">
        <w:rPr>
          <w:b/>
          <w:sz w:val="22"/>
        </w:rPr>
        <w:t>L</w:t>
      </w:r>
      <w:r w:rsidR="00C608E9" w:rsidRPr="00F90D49">
        <w:rPr>
          <w:b/>
          <w:sz w:val="22"/>
        </w:rPr>
        <w:t>as barreras hematocefalorraquídea y hematoencefálica</w:t>
      </w:r>
      <w:r w:rsidR="00BB077A" w:rsidRPr="00F90D49">
        <w:rPr>
          <w:b/>
          <w:sz w:val="22"/>
        </w:rPr>
        <w:t xml:space="preserve"> </w:t>
      </w:r>
    </w:p>
    <w:p w:rsidR="00F90D49" w:rsidRDefault="00F90D49" w:rsidP="00896C05">
      <w:pPr>
        <w:pStyle w:val="Prrafodelista"/>
        <w:numPr>
          <w:ilvl w:val="0"/>
          <w:numId w:val="36"/>
        </w:numPr>
        <w:rPr>
          <w:sz w:val="22"/>
        </w:rPr>
      </w:pPr>
      <w:r>
        <w:rPr>
          <w:b/>
          <w:sz w:val="22"/>
        </w:rPr>
        <w:t>S</w:t>
      </w:r>
      <w:r w:rsidR="00C608E9" w:rsidRPr="00F90D49">
        <w:rPr>
          <w:b/>
          <w:sz w:val="22"/>
        </w:rPr>
        <w:t xml:space="preserve">on muy permeables </w:t>
      </w:r>
      <w:r w:rsidR="00C608E9" w:rsidRPr="00F90D49">
        <w:rPr>
          <w:sz w:val="22"/>
        </w:rPr>
        <w:t>a</w:t>
      </w:r>
      <w:r w:rsidR="00C608E9" w:rsidRPr="00F90D49">
        <w:rPr>
          <w:b/>
          <w:sz w:val="22"/>
        </w:rPr>
        <w:t xml:space="preserve"> </w:t>
      </w:r>
      <w:r w:rsidR="00C608E9" w:rsidRPr="00F90D49">
        <w:rPr>
          <w:sz w:val="22"/>
        </w:rPr>
        <w:t xml:space="preserve">agua, </w:t>
      </w:r>
      <w:r w:rsidRPr="00F90D49">
        <w:rPr>
          <w:sz w:val="22"/>
        </w:rPr>
        <w:t>CO</w:t>
      </w:r>
      <w:r w:rsidRPr="00F90D49">
        <w:rPr>
          <w:sz w:val="22"/>
          <w:vertAlign w:val="subscript"/>
        </w:rPr>
        <w:t>2</w:t>
      </w:r>
      <w:r w:rsidR="00C608E9" w:rsidRPr="00F90D49">
        <w:rPr>
          <w:sz w:val="22"/>
        </w:rPr>
        <w:t>,</w:t>
      </w:r>
      <w:r w:rsidR="00BB077A" w:rsidRPr="00F90D49">
        <w:rPr>
          <w:sz w:val="22"/>
        </w:rPr>
        <w:t xml:space="preserve"> </w:t>
      </w:r>
      <w:r w:rsidRPr="00F90D49">
        <w:rPr>
          <w:sz w:val="22"/>
        </w:rPr>
        <w:t>O</w:t>
      </w:r>
      <w:r w:rsidRPr="00F90D49">
        <w:rPr>
          <w:sz w:val="22"/>
          <w:vertAlign w:val="subscript"/>
        </w:rPr>
        <w:t>2</w:t>
      </w:r>
      <w:r w:rsidRPr="00F90D49">
        <w:rPr>
          <w:sz w:val="22"/>
        </w:rPr>
        <w:t xml:space="preserve"> </w:t>
      </w:r>
      <w:r w:rsidR="00C608E9" w:rsidRPr="00F90D49">
        <w:rPr>
          <w:sz w:val="22"/>
        </w:rPr>
        <w:t>y sustancias liposolubles</w:t>
      </w:r>
      <w:r w:rsidR="00C608E9" w:rsidRPr="00936D79">
        <w:rPr>
          <w:sz w:val="22"/>
        </w:rPr>
        <w:t xml:space="preserve"> </w:t>
      </w:r>
      <w:r>
        <w:rPr>
          <w:sz w:val="22"/>
        </w:rPr>
        <w:t>(</w:t>
      </w:r>
      <w:r w:rsidR="00C608E9" w:rsidRPr="00936D79">
        <w:rPr>
          <w:sz w:val="22"/>
        </w:rPr>
        <w:t>alcohol y anestésicos</w:t>
      </w:r>
      <w:r>
        <w:rPr>
          <w:sz w:val="22"/>
        </w:rPr>
        <w:t>)</w:t>
      </w:r>
      <w:r w:rsidR="00C608E9" w:rsidRPr="00936D79">
        <w:rPr>
          <w:sz w:val="22"/>
        </w:rPr>
        <w:t xml:space="preserve">; </w:t>
      </w:r>
    </w:p>
    <w:p w:rsidR="00F90D49" w:rsidRDefault="00F90D49" w:rsidP="00896C05">
      <w:pPr>
        <w:pStyle w:val="Prrafodelista"/>
        <w:numPr>
          <w:ilvl w:val="0"/>
          <w:numId w:val="36"/>
        </w:numPr>
        <w:rPr>
          <w:sz w:val="22"/>
        </w:rPr>
      </w:pPr>
      <w:r w:rsidRPr="00F90D49">
        <w:rPr>
          <w:b/>
          <w:sz w:val="22"/>
        </w:rPr>
        <w:t>P</w:t>
      </w:r>
      <w:r w:rsidR="00C608E9" w:rsidRPr="00F90D49">
        <w:rPr>
          <w:b/>
          <w:sz w:val="22"/>
        </w:rPr>
        <w:t>arcialmente permeables</w:t>
      </w:r>
      <w:r w:rsidR="00C608E9" w:rsidRPr="00936D79">
        <w:rPr>
          <w:sz w:val="22"/>
        </w:rPr>
        <w:t xml:space="preserve"> a electrólitos,</w:t>
      </w:r>
      <w:r w:rsidR="00BB077A" w:rsidRPr="00936D79">
        <w:rPr>
          <w:sz w:val="22"/>
        </w:rPr>
        <w:t xml:space="preserve"> </w:t>
      </w:r>
      <w:r>
        <w:rPr>
          <w:sz w:val="22"/>
        </w:rPr>
        <w:t>Na+</w:t>
      </w:r>
      <w:r w:rsidR="00C608E9" w:rsidRPr="00936D79">
        <w:rPr>
          <w:sz w:val="22"/>
        </w:rPr>
        <w:t xml:space="preserve">, </w:t>
      </w:r>
      <w:r>
        <w:rPr>
          <w:sz w:val="22"/>
        </w:rPr>
        <w:t>C</w:t>
      </w:r>
      <w:r w:rsidR="008464E8">
        <w:rPr>
          <w:sz w:val="22"/>
        </w:rPr>
        <w:t>l</w:t>
      </w:r>
      <w:r>
        <w:rPr>
          <w:sz w:val="22"/>
        </w:rPr>
        <w:t xml:space="preserve">- </w:t>
      </w:r>
      <w:r w:rsidR="00C608E9" w:rsidRPr="00936D79">
        <w:rPr>
          <w:sz w:val="22"/>
        </w:rPr>
        <w:t xml:space="preserve">y </w:t>
      </w:r>
      <w:r>
        <w:rPr>
          <w:sz w:val="22"/>
        </w:rPr>
        <w:t>K+.</w:t>
      </w:r>
      <w:r w:rsidR="00C608E9" w:rsidRPr="00936D79">
        <w:rPr>
          <w:sz w:val="22"/>
        </w:rPr>
        <w:t xml:space="preserve"> </w:t>
      </w:r>
    </w:p>
    <w:p w:rsidR="00BB077A" w:rsidRPr="00936D79" w:rsidRDefault="00F90D49" w:rsidP="00896C05">
      <w:pPr>
        <w:pStyle w:val="Prrafodelista"/>
        <w:numPr>
          <w:ilvl w:val="0"/>
          <w:numId w:val="36"/>
        </w:numPr>
        <w:rPr>
          <w:sz w:val="22"/>
        </w:rPr>
      </w:pPr>
      <w:r w:rsidRPr="00F90D49">
        <w:rPr>
          <w:b/>
          <w:sz w:val="22"/>
        </w:rPr>
        <w:t>I</w:t>
      </w:r>
      <w:r w:rsidR="00C608E9" w:rsidRPr="00F90D49">
        <w:rPr>
          <w:b/>
          <w:sz w:val="22"/>
        </w:rPr>
        <w:t>mpermeables</w:t>
      </w:r>
      <w:r w:rsidR="00BB077A" w:rsidRPr="00936D79">
        <w:rPr>
          <w:sz w:val="22"/>
        </w:rPr>
        <w:t xml:space="preserve"> </w:t>
      </w:r>
      <w:r w:rsidR="00C608E9" w:rsidRPr="00936D79">
        <w:rPr>
          <w:sz w:val="22"/>
        </w:rPr>
        <w:t>a las proteínas plasmáticas y moléculas</w:t>
      </w:r>
      <w:r w:rsidR="00BB077A" w:rsidRPr="00936D79">
        <w:rPr>
          <w:sz w:val="22"/>
        </w:rPr>
        <w:t xml:space="preserve"> </w:t>
      </w:r>
      <w:r w:rsidR="00C608E9" w:rsidRPr="00936D79">
        <w:rPr>
          <w:sz w:val="22"/>
        </w:rPr>
        <w:t xml:space="preserve">orgánicas grandes no liposolubles. </w:t>
      </w:r>
    </w:p>
    <w:p w:rsidR="00BB077A" w:rsidRDefault="00BB077A" w:rsidP="00936D79">
      <w:pPr>
        <w:rPr>
          <w:sz w:val="22"/>
        </w:rPr>
      </w:pPr>
    </w:p>
    <w:p w:rsidR="00BB077A" w:rsidRPr="00936D79" w:rsidRDefault="00E40A9E" w:rsidP="00896C05">
      <w:pPr>
        <w:pStyle w:val="Prrafodelista"/>
        <w:numPr>
          <w:ilvl w:val="0"/>
          <w:numId w:val="35"/>
        </w:numPr>
        <w:ind w:left="360"/>
        <w:rPr>
          <w:sz w:val="22"/>
        </w:rPr>
      </w:pPr>
      <w:r w:rsidRPr="00E40A9E">
        <w:rPr>
          <w:b/>
          <w:sz w:val="22"/>
        </w:rPr>
        <w:t>Uniones intercelulares herméticas o estrechas</w:t>
      </w:r>
      <w:r>
        <w:rPr>
          <w:b/>
          <w:sz w:val="22"/>
        </w:rPr>
        <w:t>:</w:t>
      </w:r>
      <w:r w:rsidRPr="00936D79">
        <w:rPr>
          <w:sz w:val="22"/>
        </w:rPr>
        <w:t xml:space="preserve"> </w:t>
      </w:r>
      <w:r>
        <w:rPr>
          <w:sz w:val="22"/>
        </w:rPr>
        <w:t xml:space="preserve">Unión de las </w:t>
      </w:r>
      <w:r w:rsidR="00C608E9" w:rsidRPr="00936D79">
        <w:rPr>
          <w:sz w:val="22"/>
        </w:rPr>
        <w:t>barreras</w:t>
      </w:r>
      <w:r w:rsidR="00BB077A" w:rsidRPr="00936D79">
        <w:rPr>
          <w:sz w:val="22"/>
        </w:rPr>
        <w:t xml:space="preserve"> </w:t>
      </w:r>
      <w:r w:rsidR="00C608E9" w:rsidRPr="00936D79">
        <w:rPr>
          <w:sz w:val="22"/>
        </w:rPr>
        <w:t xml:space="preserve">hematocefalorraquídea y hematoencefálica </w:t>
      </w:r>
      <w:r>
        <w:rPr>
          <w:sz w:val="22"/>
        </w:rPr>
        <w:t xml:space="preserve">que </w:t>
      </w:r>
      <w:r w:rsidRPr="00936D79">
        <w:rPr>
          <w:sz w:val="22"/>
        </w:rPr>
        <w:t>causa la baja permeabilidad</w:t>
      </w:r>
      <w:r w:rsidR="00C608E9" w:rsidRPr="00936D79">
        <w:rPr>
          <w:sz w:val="22"/>
        </w:rPr>
        <w:t xml:space="preserve">. </w:t>
      </w:r>
    </w:p>
    <w:p w:rsidR="00E93E21" w:rsidRDefault="00E93E21" w:rsidP="00FF017D">
      <w:pPr>
        <w:rPr>
          <w:sz w:val="22"/>
        </w:rPr>
      </w:pPr>
    </w:p>
    <w:p w:rsidR="00C608E9" w:rsidRPr="00CC55CA" w:rsidRDefault="00C608E9" w:rsidP="00CC55CA">
      <w:pPr>
        <w:pStyle w:val="Ttulo2"/>
      </w:pPr>
      <w:r w:rsidRPr="00CC55CA">
        <w:t>Edema cerebral</w:t>
      </w:r>
    </w:p>
    <w:p w:rsidR="00C608E9" w:rsidRPr="00E40A9E" w:rsidRDefault="000016D0" w:rsidP="00896C05">
      <w:pPr>
        <w:pStyle w:val="Prrafodelista"/>
        <w:numPr>
          <w:ilvl w:val="0"/>
          <w:numId w:val="38"/>
        </w:numPr>
        <w:ind w:left="360"/>
        <w:rPr>
          <w:sz w:val="22"/>
        </w:rPr>
      </w:pPr>
      <w:r w:rsidRPr="000016D0">
        <w:rPr>
          <w:b/>
          <w:sz w:val="22"/>
        </w:rPr>
        <w:t>L</w:t>
      </w:r>
      <w:r w:rsidR="00C608E9" w:rsidRPr="000016D0">
        <w:rPr>
          <w:b/>
          <w:sz w:val="22"/>
        </w:rPr>
        <w:t>a acumulación de un líquido edematoso</w:t>
      </w:r>
      <w:r w:rsidR="00C608E9" w:rsidRPr="00E40A9E">
        <w:rPr>
          <w:sz w:val="22"/>
        </w:rPr>
        <w:t xml:space="preserve"> añadido comprime</w:t>
      </w:r>
      <w:r w:rsidR="00F95EC1" w:rsidRPr="00E40A9E">
        <w:rPr>
          <w:sz w:val="22"/>
        </w:rPr>
        <w:t xml:space="preserve"> </w:t>
      </w:r>
      <w:r w:rsidR="00C608E9" w:rsidRPr="00E40A9E">
        <w:rPr>
          <w:sz w:val="22"/>
        </w:rPr>
        <w:t>los vasos sanguíneos</w:t>
      </w:r>
      <w:r>
        <w:rPr>
          <w:sz w:val="22"/>
        </w:rPr>
        <w:t xml:space="preserve"> debido a la </w:t>
      </w:r>
      <w:r w:rsidRPr="00E40A9E">
        <w:rPr>
          <w:sz w:val="22"/>
        </w:rPr>
        <w:t>bóveda craneal sólida</w:t>
      </w:r>
      <w:r w:rsidR="00C608E9" w:rsidRPr="00E40A9E">
        <w:rPr>
          <w:sz w:val="22"/>
        </w:rPr>
        <w:t>.</w:t>
      </w:r>
    </w:p>
    <w:p w:rsidR="000016D0" w:rsidRPr="000016D0" w:rsidRDefault="00C608E9" w:rsidP="00896C05">
      <w:pPr>
        <w:pStyle w:val="Prrafodelista"/>
        <w:numPr>
          <w:ilvl w:val="0"/>
          <w:numId w:val="38"/>
        </w:numPr>
        <w:ind w:left="360"/>
        <w:rPr>
          <w:sz w:val="22"/>
        </w:rPr>
      </w:pPr>
      <w:r w:rsidRPr="000016D0">
        <w:rPr>
          <w:b/>
          <w:sz w:val="22"/>
        </w:rPr>
        <w:t>La causa más habitual de edema cerebral</w:t>
      </w:r>
      <w:r w:rsidRPr="00E40A9E">
        <w:rPr>
          <w:sz w:val="22"/>
        </w:rPr>
        <w:t xml:space="preserve"> es el aumento</w:t>
      </w:r>
      <w:r w:rsidR="00F95EC1" w:rsidRPr="00E40A9E">
        <w:rPr>
          <w:sz w:val="22"/>
        </w:rPr>
        <w:t xml:space="preserve"> </w:t>
      </w:r>
      <w:r w:rsidRPr="00E40A9E">
        <w:rPr>
          <w:sz w:val="22"/>
        </w:rPr>
        <w:t>de la presión en los capilares o la lesión de su pared, que la deja</w:t>
      </w:r>
      <w:r w:rsidR="00F95EC1" w:rsidRPr="00E40A9E">
        <w:rPr>
          <w:sz w:val="22"/>
        </w:rPr>
        <w:t xml:space="preserve"> </w:t>
      </w:r>
      <w:r w:rsidRPr="00E40A9E">
        <w:rPr>
          <w:sz w:val="22"/>
        </w:rPr>
        <w:t>permeable al líquido</w:t>
      </w:r>
    </w:p>
    <w:p w:rsidR="00F95EC1" w:rsidRPr="00E40A9E" w:rsidRDefault="000016D0" w:rsidP="00896C05">
      <w:pPr>
        <w:pStyle w:val="Prrafodelista"/>
        <w:numPr>
          <w:ilvl w:val="0"/>
          <w:numId w:val="38"/>
        </w:numPr>
        <w:ind w:left="360"/>
        <w:rPr>
          <w:sz w:val="22"/>
        </w:rPr>
      </w:pPr>
      <w:r w:rsidRPr="000016D0">
        <w:rPr>
          <w:b/>
          <w:sz w:val="22"/>
        </w:rPr>
        <w:t xml:space="preserve">Un </w:t>
      </w:r>
      <w:r w:rsidR="00C608E9" w:rsidRPr="000016D0">
        <w:rPr>
          <w:b/>
          <w:sz w:val="22"/>
        </w:rPr>
        <w:t>edema cerebral</w:t>
      </w:r>
      <w:r w:rsidR="00C608E9" w:rsidRPr="00E40A9E">
        <w:rPr>
          <w:sz w:val="22"/>
        </w:rPr>
        <w:t>, pone en</w:t>
      </w:r>
      <w:r w:rsidR="00F95EC1" w:rsidRPr="00E40A9E">
        <w:rPr>
          <w:sz w:val="22"/>
        </w:rPr>
        <w:t xml:space="preserve"> </w:t>
      </w:r>
      <w:r w:rsidR="00C608E9" w:rsidRPr="00E40A9E">
        <w:rPr>
          <w:sz w:val="22"/>
        </w:rPr>
        <w:t xml:space="preserve">marcha </w:t>
      </w:r>
      <w:r w:rsidR="00C608E9" w:rsidRPr="000016D0">
        <w:rPr>
          <w:b/>
          <w:sz w:val="22"/>
        </w:rPr>
        <w:t>dos círculos viciosos</w:t>
      </w:r>
      <w:r w:rsidR="00C608E9" w:rsidRPr="00E40A9E">
        <w:rPr>
          <w:sz w:val="22"/>
        </w:rPr>
        <w:t xml:space="preserve"> debido a los siguientes circuitos</w:t>
      </w:r>
      <w:r w:rsidR="00F95EC1" w:rsidRPr="00E40A9E">
        <w:rPr>
          <w:sz w:val="22"/>
        </w:rPr>
        <w:t xml:space="preserve"> </w:t>
      </w:r>
      <w:r w:rsidR="00C608E9" w:rsidRPr="00E40A9E">
        <w:rPr>
          <w:sz w:val="22"/>
        </w:rPr>
        <w:t xml:space="preserve">de retroalimentación positiva: </w:t>
      </w:r>
    </w:p>
    <w:p w:rsidR="00F95EC1" w:rsidRDefault="00F95EC1" w:rsidP="00E40A9E">
      <w:pPr>
        <w:rPr>
          <w:sz w:val="22"/>
        </w:rPr>
      </w:pPr>
    </w:p>
    <w:p w:rsidR="00F95EC1" w:rsidRDefault="00C608E9" w:rsidP="00896C05">
      <w:pPr>
        <w:pStyle w:val="Prrafodelista"/>
        <w:numPr>
          <w:ilvl w:val="0"/>
          <w:numId w:val="37"/>
        </w:numPr>
        <w:rPr>
          <w:sz w:val="22"/>
        </w:rPr>
      </w:pPr>
      <w:r w:rsidRPr="000016D0">
        <w:rPr>
          <w:b/>
          <w:sz w:val="22"/>
        </w:rPr>
        <w:t>el edema comprime los vasos</w:t>
      </w:r>
      <w:r w:rsidRPr="00E40A9E">
        <w:rPr>
          <w:sz w:val="22"/>
        </w:rPr>
        <w:t>,</w:t>
      </w:r>
      <w:r w:rsidR="00F95EC1" w:rsidRPr="00E40A9E">
        <w:rPr>
          <w:sz w:val="22"/>
        </w:rPr>
        <w:t xml:space="preserve"> </w:t>
      </w:r>
      <w:r w:rsidRPr="00E40A9E">
        <w:rPr>
          <w:sz w:val="22"/>
        </w:rPr>
        <w:t>esto a su vez reduce el flujo sanguíneo y produce una isquemia</w:t>
      </w:r>
      <w:r w:rsidR="00F95EC1" w:rsidRPr="00E40A9E">
        <w:rPr>
          <w:sz w:val="22"/>
        </w:rPr>
        <w:t xml:space="preserve"> </w:t>
      </w:r>
      <w:r w:rsidRPr="00E40A9E">
        <w:rPr>
          <w:sz w:val="22"/>
        </w:rPr>
        <w:t xml:space="preserve">cerebral; </w:t>
      </w:r>
      <w:r w:rsidR="000016D0" w:rsidRPr="000016D0">
        <w:rPr>
          <w:b/>
          <w:sz w:val="22"/>
        </w:rPr>
        <w:t>L</w:t>
      </w:r>
      <w:r w:rsidRPr="000016D0">
        <w:rPr>
          <w:b/>
          <w:sz w:val="22"/>
        </w:rPr>
        <w:t>a isquemia</w:t>
      </w:r>
      <w:r w:rsidRPr="00E40A9E">
        <w:rPr>
          <w:sz w:val="22"/>
        </w:rPr>
        <w:t xml:space="preserve"> genera una dilatación arteria</w:t>
      </w:r>
      <w:r w:rsidR="000016D0">
        <w:rPr>
          <w:sz w:val="22"/>
        </w:rPr>
        <w:t>l</w:t>
      </w:r>
      <w:r w:rsidR="00F95EC1" w:rsidRPr="00E40A9E">
        <w:rPr>
          <w:sz w:val="22"/>
        </w:rPr>
        <w:t xml:space="preserve"> </w:t>
      </w:r>
      <w:r w:rsidRPr="00E40A9E">
        <w:rPr>
          <w:sz w:val="22"/>
        </w:rPr>
        <w:t>que incrementa más la presión capilar</w:t>
      </w:r>
      <w:r w:rsidR="00DD352D">
        <w:rPr>
          <w:sz w:val="22"/>
        </w:rPr>
        <w:t>;</w:t>
      </w:r>
      <w:r w:rsidRPr="00E40A9E">
        <w:rPr>
          <w:sz w:val="22"/>
        </w:rPr>
        <w:t xml:space="preserve"> </w:t>
      </w:r>
      <w:r w:rsidR="00DD352D" w:rsidRPr="00DD352D">
        <w:rPr>
          <w:b/>
          <w:sz w:val="22"/>
        </w:rPr>
        <w:t>E</w:t>
      </w:r>
      <w:r w:rsidRPr="00DD352D">
        <w:rPr>
          <w:b/>
          <w:sz w:val="22"/>
        </w:rPr>
        <w:t>ste aumento de presión</w:t>
      </w:r>
      <w:r w:rsidRPr="00E40A9E">
        <w:rPr>
          <w:sz w:val="22"/>
        </w:rPr>
        <w:t xml:space="preserve"> en los capilares da lugar a la salida de</w:t>
      </w:r>
      <w:r w:rsidR="00F95EC1" w:rsidRPr="00E40A9E">
        <w:rPr>
          <w:sz w:val="22"/>
        </w:rPr>
        <w:t xml:space="preserve"> </w:t>
      </w:r>
      <w:r w:rsidRPr="00E40A9E">
        <w:rPr>
          <w:sz w:val="22"/>
        </w:rPr>
        <w:t>más líquido</w:t>
      </w:r>
      <w:r w:rsidR="00F95EC1" w:rsidRPr="00E40A9E">
        <w:rPr>
          <w:sz w:val="22"/>
        </w:rPr>
        <w:t xml:space="preserve"> </w:t>
      </w:r>
    </w:p>
    <w:p w:rsidR="00DD352D" w:rsidRPr="00E40A9E" w:rsidRDefault="00DD352D" w:rsidP="00DD352D">
      <w:pPr>
        <w:pStyle w:val="Prrafodelista"/>
        <w:rPr>
          <w:sz w:val="22"/>
        </w:rPr>
      </w:pPr>
    </w:p>
    <w:p w:rsidR="00F95EC1" w:rsidRPr="00DD352D" w:rsidRDefault="00DD352D" w:rsidP="00896C05">
      <w:pPr>
        <w:pStyle w:val="Prrafodelista"/>
        <w:numPr>
          <w:ilvl w:val="0"/>
          <w:numId w:val="37"/>
        </w:numPr>
        <w:rPr>
          <w:sz w:val="22"/>
        </w:rPr>
      </w:pPr>
      <w:r w:rsidRPr="00DD352D">
        <w:rPr>
          <w:b/>
          <w:sz w:val="22"/>
        </w:rPr>
        <w:t>E</w:t>
      </w:r>
      <w:r w:rsidR="00C608E9" w:rsidRPr="00DD352D">
        <w:rPr>
          <w:b/>
          <w:sz w:val="22"/>
        </w:rPr>
        <w:t>l descenso en el flujo sanguíneo</w:t>
      </w:r>
      <w:r w:rsidR="00C608E9" w:rsidRPr="00DD352D">
        <w:rPr>
          <w:sz w:val="22"/>
        </w:rPr>
        <w:t xml:space="preserve"> cerebral también disminuye</w:t>
      </w:r>
      <w:r w:rsidR="00F95EC1" w:rsidRPr="00DD352D">
        <w:rPr>
          <w:sz w:val="22"/>
        </w:rPr>
        <w:t xml:space="preserve"> </w:t>
      </w:r>
      <w:r w:rsidR="00C608E9" w:rsidRPr="00DD352D">
        <w:rPr>
          <w:sz w:val="22"/>
        </w:rPr>
        <w:t>el aporte de oxígeno</w:t>
      </w:r>
      <w:r w:rsidRPr="00DD352D">
        <w:rPr>
          <w:sz w:val="22"/>
        </w:rPr>
        <w:t xml:space="preserve">; </w:t>
      </w:r>
      <w:r w:rsidR="00C608E9" w:rsidRPr="00DD352D">
        <w:rPr>
          <w:sz w:val="22"/>
        </w:rPr>
        <w:t xml:space="preserve">Esto </w:t>
      </w:r>
      <w:r w:rsidR="00C608E9" w:rsidRPr="00DD352D">
        <w:rPr>
          <w:b/>
          <w:sz w:val="22"/>
        </w:rPr>
        <w:t>eleva la permeabilidad</w:t>
      </w:r>
      <w:r w:rsidR="00C608E9" w:rsidRPr="00DD352D">
        <w:rPr>
          <w:sz w:val="22"/>
        </w:rPr>
        <w:t xml:space="preserve"> de los capilares,</w:t>
      </w:r>
      <w:r w:rsidR="00F95EC1" w:rsidRPr="00DD352D">
        <w:rPr>
          <w:sz w:val="22"/>
        </w:rPr>
        <w:t xml:space="preserve"> </w:t>
      </w:r>
      <w:r w:rsidR="00C608E9" w:rsidRPr="00DD352D">
        <w:rPr>
          <w:sz w:val="22"/>
        </w:rPr>
        <w:t>lo que permite un paso aún mayor de líquido</w:t>
      </w:r>
      <w:r w:rsidRPr="00DD352D">
        <w:rPr>
          <w:sz w:val="22"/>
        </w:rPr>
        <w:t xml:space="preserve">; </w:t>
      </w:r>
      <w:r w:rsidRPr="00DD352D">
        <w:rPr>
          <w:b/>
          <w:sz w:val="22"/>
        </w:rPr>
        <w:t>A</w:t>
      </w:r>
      <w:r w:rsidR="00C608E9" w:rsidRPr="00DD352D">
        <w:rPr>
          <w:b/>
          <w:sz w:val="22"/>
        </w:rPr>
        <w:t>nula</w:t>
      </w:r>
      <w:r w:rsidR="00F95EC1" w:rsidRPr="00DD352D">
        <w:rPr>
          <w:b/>
          <w:sz w:val="22"/>
        </w:rPr>
        <w:t xml:space="preserve"> </w:t>
      </w:r>
      <w:r w:rsidR="00C608E9" w:rsidRPr="00DD352D">
        <w:rPr>
          <w:b/>
          <w:sz w:val="22"/>
        </w:rPr>
        <w:t xml:space="preserve">las bombas de </w:t>
      </w:r>
      <w:r w:rsidRPr="00DD352D">
        <w:rPr>
          <w:b/>
          <w:sz w:val="22"/>
        </w:rPr>
        <w:t>Na+</w:t>
      </w:r>
      <w:r w:rsidR="00C608E9" w:rsidRPr="00DD352D">
        <w:rPr>
          <w:sz w:val="22"/>
        </w:rPr>
        <w:t xml:space="preserve"> de las neuronas, lo que conduce a que estas</w:t>
      </w:r>
      <w:r w:rsidR="00F95EC1" w:rsidRPr="00DD352D">
        <w:rPr>
          <w:sz w:val="22"/>
        </w:rPr>
        <w:t xml:space="preserve"> </w:t>
      </w:r>
      <w:r w:rsidR="00C608E9" w:rsidRPr="00DD352D">
        <w:rPr>
          <w:sz w:val="22"/>
        </w:rPr>
        <w:t>células se hinchen todavía más.</w:t>
      </w:r>
      <w:r w:rsidR="00F95EC1" w:rsidRPr="00DD352D">
        <w:rPr>
          <w:sz w:val="22"/>
        </w:rPr>
        <w:t xml:space="preserve"> </w:t>
      </w:r>
    </w:p>
    <w:p w:rsidR="00F95EC1" w:rsidRDefault="00F95EC1" w:rsidP="00E40A9E">
      <w:pPr>
        <w:rPr>
          <w:sz w:val="22"/>
        </w:rPr>
      </w:pPr>
    </w:p>
    <w:p w:rsidR="00C608E9" w:rsidRPr="00C608E9" w:rsidRDefault="00C608E9" w:rsidP="00CC55CA">
      <w:pPr>
        <w:pStyle w:val="Ttulo2"/>
      </w:pPr>
      <w:r w:rsidRPr="00C608E9">
        <w:t>Metabolismo cerebral</w:t>
      </w:r>
    </w:p>
    <w:p w:rsidR="004470C2" w:rsidRDefault="00C608E9" w:rsidP="00896C05">
      <w:pPr>
        <w:pStyle w:val="Prrafodelista"/>
        <w:numPr>
          <w:ilvl w:val="0"/>
          <w:numId w:val="39"/>
        </w:numPr>
        <w:ind w:left="360"/>
        <w:rPr>
          <w:sz w:val="22"/>
        </w:rPr>
      </w:pPr>
      <w:r w:rsidRPr="004470C2">
        <w:rPr>
          <w:b/>
          <w:sz w:val="22"/>
        </w:rPr>
        <w:t>En condiciones de vigilia en reposo</w:t>
      </w:r>
      <w:r w:rsidRPr="00FC0B71">
        <w:rPr>
          <w:sz w:val="22"/>
        </w:rPr>
        <w:t xml:space="preserve"> al metabolismo</w:t>
      </w:r>
      <w:r w:rsidR="00936D79" w:rsidRPr="00FC0B71">
        <w:rPr>
          <w:sz w:val="22"/>
        </w:rPr>
        <w:t xml:space="preserve"> </w:t>
      </w:r>
      <w:r w:rsidRPr="00FC0B71">
        <w:rPr>
          <w:sz w:val="22"/>
        </w:rPr>
        <w:t xml:space="preserve">cerebral le corresponde </w:t>
      </w:r>
    </w:p>
    <w:p w:rsidR="004470C2" w:rsidRPr="004470C2" w:rsidRDefault="004470C2" w:rsidP="00896C05">
      <w:pPr>
        <w:pStyle w:val="Prrafodelista"/>
        <w:numPr>
          <w:ilvl w:val="0"/>
          <w:numId w:val="39"/>
        </w:numPr>
        <w:ind w:left="360"/>
        <w:rPr>
          <w:sz w:val="22"/>
        </w:rPr>
      </w:pPr>
      <w:r w:rsidRPr="004470C2">
        <w:rPr>
          <w:b/>
          <w:sz w:val="22"/>
        </w:rPr>
        <w:t>E</w:t>
      </w:r>
      <w:r w:rsidR="00C608E9" w:rsidRPr="004470C2">
        <w:rPr>
          <w:b/>
          <w:sz w:val="22"/>
        </w:rPr>
        <w:t>l</w:t>
      </w:r>
      <w:r w:rsidR="00C608E9" w:rsidRPr="00FC0B71">
        <w:rPr>
          <w:sz w:val="22"/>
        </w:rPr>
        <w:t xml:space="preserve"> </w:t>
      </w:r>
      <w:r w:rsidR="00C608E9" w:rsidRPr="004470C2">
        <w:rPr>
          <w:b/>
          <w:sz w:val="22"/>
        </w:rPr>
        <w:t>15% del</w:t>
      </w:r>
      <w:r w:rsidR="00936D79" w:rsidRPr="004470C2">
        <w:rPr>
          <w:b/>
          <w:sz w:val="22"/>
        </w:rPr>
        <w:t xml:space="preserve"> </w:t>
      </w:r>
      <w:r w:rsidR="00C608E9" w:rsidRPr="004470C2">
        <w:rPr>
          <w:b/>
          <w:sz w:val="22"/>
        </w:rPr>
        <w:t xml:space="preserve">metabolismo total </w:t>
      </w:r>
      <w:r w:rsidR="00C608E9" w:rsidRPr="004470C2">
        <w:rPr>
          <w:sz w:val="22"/>
        </w:rPr>
        <w:t>del organismo</w:t>
      </w:r>
    </w:p>
    <w:p w:rsidR="00936D79" w:rsidRDefault="004470C2" w:rsidP="00896C05">
      <w:pPr>
        <w:pStyle w:val="Prrafodelista"/>
        <w:numPr>
          <w:ilvl w:val="0"/>
          <w:numId w:val="39"/>
        </w:numPr>
        <w:ind w:left="360"/>
        <w:rPr>
          <w:sz w:val="22"/>
        </w:rPr>
      </w:pPr>
      <w:r w:rsidRPr="004470C2">
        <w:rPr>
          <w:b/>
          <w:sz w:val="22"/>
        </w:rPr>
        <w:t>S</w:t>
      </w:r>
      <w:r w:rsidR="00C608E9" w:rsidRPr="004470C2">
        <w:rPr>
          <w:b/>
          <w:sz w:val="22"/>
        </w:rPr>
        <w:t xml:space="preserve">u masa </w:t>
      </w:r>
      <w:r w:rsidRPr="004470C2">
        <w:rPr>
          <w:b/>
          <w:sz w:val="22"/>
        </w:rPr>
        <w:t xml:space="preserve">es </w:t>
      </w:r>
      <w:r w:rsidR="00C608E9" w:rsidRPr="004470C2">
        <w:rPr>
          <w:b/>
          <w:sz w:val="22"/>
        </w:rPr>
        <w:t xml:space="preserve">el 2% </w:t>
      </w:r>
      <w:r w:rsidR="00C608E9" w:rsidRPr="004470C2">
        <w:rPr>
          <w:sz w:val="22"/>
        </w:rPr>
        <w:t>de la masa corporal íntegra</w:t>
      </w:r>
      <w:r w:rsidR="00C608E9" w:rsidRPr="00FC0B71">
        <w:rPr>
          <w:sz w:val="22"/>
        </w:rPr>
        <w:t xml:space="preserve">. </w:t>
      </w:r>
    </w:p>
    <w:p w:rsidR="00196C78" w:rsidRPr="00FC0B71" w:rsidRDefault="00196C78" w:rsidP="00196C78">
      <w:pPr>
        <w:pStyle w:val="Prrafodelista"/>
        <w:ind w:left="360"/>
        <w:rPr>
          <w:sz w:val="22"/>
        </w:rPr>
      </w:pPr>
    </w:p>
    <w:p w:rsidR="00C608E9" w:rsidRPr="00FC0B71" w:rsidRDefault="004470C2" w:rsidP="00896C05">
      <w:pPr>
        <w:pStyle w:val="Prrafodelista"/>
        <w:numPr>
          <w:ilvl w:val="0"/>
          <w:numId w:val="39"/>
        </w:numPr>
        <w:ind w:left="360"/>
        <w:rPr>
          <w:sz w:val="22"/>
        </w:rPr>
      </w:pPr>
      <w:r w:rsidRPr="004470C2">
        <w:rPr>
          <w:b/>
          <w:sz w:val="22"/>
        </w:rPr>
        <w:t>E</w:t>
      </w:r>
      <w:r w:rsidR="00C608E9" w:rsidRPr="004470C2">
        <w:rPr>
          <w:b/>
          <w:sz w:val="22"/>
        </w:rPr>
        <w:t>l metabolismo cerebral</w:t>
      </w:r>
      <w:r w:rsidR="00C608E9" w:rsidRPr="00FC0B71">
        <w:rPr>
          <w:sz w:val="22"/>
        </w:rPr>
        <w:t xml:space="preserve"> por unidad de masa</w:t>
      </w:r>
      <w:r w:rsidR="00936D79" w:rsidRPr="00FC0B71">
        <w:rPr>
          <w:sz w:val="22"/>
        </w:rPr>
        <w:t xml:space="preserve"> </w:t>
      </w:r>
      <w:r w:rsidR="00C608E9" w:rsidRPr="00FC0B71">
        <w:rPr>
          <w:sz w:val="22"/>
        </w:rPr>
        <w:t xml:space="preserve">tisular es unas </w:t>
      </w:r>
      <w:r w:rsidR="00C608E9" w:rsidRPr="004470C2">
        <w:rPr>
          <w:b/>
          <w:sz w:val="22"/>
        </w:rPr>
        <w:t>7,5 veces el metabolismo medio</w:t>
      </w:r>
      <w:r w:rsidR="00C608E9" w:rsidRPr="00FC0B71">
        <w:rPr>
          <w:sz w:val="22"/>
        </w:rPr>
        <w:t xml:space="preserve"> que existe fuera</w:t>
      </w:r>
      <w:r w:rsidR="00936D79" w:rsidRPr="00FC0B71">
        <w:rPr>
          <w:sz w:val="22"/>
        </w:rPr>
        <w:t xml:space="preserve"> </w:t>
      </w:r>
      <w:r w:rsidR="00C608E9" w:rsidRPr="00FC0B71">
        <w:rPr>
          <w:sz w:val="22"/>
        </w:rPr>
        <w:t>de los tejidos del sistema nervioso.</w:t>
      </w:r>
    </w:p>
    <w:p w:rsidR="00936D79" w:rsidRPr="00FC0B71" w:rsidRDefault="00C608E9" w:rsidP="00896C05">
      <w:pPr>
        <w:pStyle w:val="Prrafodelista"/>
        <w:numPr>
          <w:ilvl w:val="0"/>
          <w:numId w:val="39"/>
        </w:numPr>
        <w:ind w:left="360"/>
        <w:rPr>
          <w:sz w:val="22"/>
        </w:rPr>
      </w:pPr>
      <w:r w:rsidRPr="004470C2">
        <w:rPr>
          <w:b/>
          <w:sz w:val="22"/>
        </w:rPr>
        <w:t>La mayor parte de este exceso sucede en las neuronas</w:t>
      </w:r>
      <w:r w:rsidRPr="00FC0B71">
        <w:rPr>
          <w:sz w:val="22"/>
        </w:rPr>
        <w:t>, no en</w:t>
      </w:r>
      <w:r w:rsidR="00936D79" w:rsidRPr="00FC0B71">
        <w:rPr>
          <w:sz w:val="22"/>
        </w:rPr>
        <w:t xml:space="preserve"> </w:t>
      </w:r>
      <w:r w:rsidRPr="00FC0B71">
        <w:rPr>
          <w:sz w:val="22"/>
        </w:rPr>
        <w:t xml:space="preserve">los tejidos gliales de soporte. </w:t>
      </w:r>
    </w:p>
    <w:p w:rsidR="00936D79" w:rsidRDefault="00C608E9" w:rsidP="00896C05">
      <w:pPr>
        <w:pStyle w:val="Prrafodelista"/>
        <w:numPr>
          <w:ilvl w:val="0"/>
          <w:numId w:val="39"/>
        </w:numPr>
        <w:ind w:left="360"/>
        <w:rPr>
          <w:sz w:val="22"/>
        </w:rPr>
      </w:pPr>
      <w:r w:rsidRPr="004470C2">
        <w:rPr>
          <w:b/>
          <w:sz w:val="22"/>
        </w:rPr>
        <w:t xml:space="preserve">La principal necesidad </w:t>
      </w:r>
      <w:r w:rsidR="00936D79" w:rsidRPr="004470C2">
        <w:rPr>
          <w:b/>
          <w:sz w:val="22"/>
        </w:rPr>
        <w:t xml:space="preserve">metabólica </w:t>
      </w:r>
      <w:r w:rsidRPr="004470C2">
        <w:rPr>
          <w:b/>
          <w:sz w:val="22"/>
        </w:rPr>
        <w:t>neuronal</w:t>
      </w:r>
      <w:r w:rsidRPr="00FC0B71">
        <w:rPr>
          <w:sz w:val="22"/>
        </w:rPr>
        <w:t xml:space="preserve"> consiste en bombear iones a través de sus membranas,</w:t>
      </w:r>
      <w:r w:rsidR="00936D79" w:rsidRPr="00FC0B71">
        <w:rPr>
          <w:sz w:val="22"/>
        </w:rPr>
        <w:t xml:space="preserve"> </w:t>
      </w:r>
      <w:r w:rsidRPr="00FC0B71">
        <w:rPr>
          <w:sz w:val="22"/>
        </w:rPr>
        <w:t xml:space="preserve">sobre todo para </w:t>
      </w:r>
      <w:r w:rsidRPr="004470C2">
        <w:rPr>
          <w:b/>
          <w:sz w:val="22"/>
        </w:rPr>
        <w:t xml:space="preserve">transportar </w:t>
      </w:r>
      <w:r w:rsidR="004470C2" w:rsidRPr="004470C2">
        <w:rPr>
          <w:b/>
          <w:sz w:val="22"/>
        </w:rPr>
        <w:t xml:space="preserve">Na+ </w:t>
      </w:r>
      <w:r w:rsidRPr="004470C2">
        <w:rPr>
          <w:b/>
          <w:sz w:val="22"/>
        </w:rPr>
        <w:t xml:space="preserve">y </w:t>
      </w:r>
      <w:r w:rsidR="004470C2" w:rsidRPr="004470C2">
        <w:rPr>
          <w:b/>
          <w:sz w:val="22"/>
        </w:rPr>
        <w:t xml:space="preserve">Ca++ </w:t>
      </w:r>
      <w:r w:rsidRPr="004470C2">
        <w:rPr>
          <w:b/>
          <w:sz w:val="22"/>
        </w:rPr>
        <w:t>al exterior</w:t>
      </w:r>
      <w:r w:rsidRPr="00FC0B71">
        <w:rPr>
          <w:sz w:val="22"/>
        </w:rPr>
        <w:t xml:space="preserve"> de la membrana</w:t>
      </w:r>
      <w:r w:rsidR="00936D79" w:rsidRPr="00FC0B71">
        <w:rPr>
          <w:sz w:val="22"/>
        </w:rPr>
        <w:t xml:space="preserve"> </w:t>
      </w:r>
      <w:r w:rsidRPr="00FC0B71">
        <w:rPr>
          <w:sz w:val="22"/>
        </w:rPr>
        <w:t xml:space="preserve">neuronal y </w:t>
      </w:r>
      <w:r w:rsidR="004470C2" w:rsidRPr="004470C2">
        <w:rPr>
          <w:b/>
          <w:sz w:val="22"/>
        </w:rPr>
        <w:t xml:space="preserve">K+ </w:t>
      </w:r>
      <w:r w:rsidRPr="004470C2">
        <w:rPr>
          <w:b/>
          <w:sz w:val="22"/>
        </w:rPr>
        <w:t>a su interior</w:t>
      </w:r>
      <w:r w:rsidRPr="00FC0B71">
        <w:rPr>
          <w:sz w:val="22"/>
        </w:rPr>
        <w:t xml:space="preserve">. </w:t>
      </w:r>
    </w:p>
    <w:p w:rsidR="00FE2DD4" w:rsidRPr="00FC0B71" w:rsidRDefault="00FE2DD4" w:rsidP="00FE2DD4">
      <w:pPr>
        <w:pStyle w:val="Prrafodelista"/>
        <w:ind w:left="360"/>
        <w:rPr>
          <w:sz w:val="22"/>
        </w:rPr>
      </w:pPr>
    </w:p>
    <w:p w:rsidR="00C608E9" w:rsidRPr="00720C6C" w:rsidRDefault="00FE2DD4" w:rsidP="00896C05">
      <w:pPr>
        <w:pStyle w:val="Prrafodelista"/>
        <w:numPr>
          <w:ilvl w:val="0"/>
          <w:numId w:val="39"/>
        </w:numPr>
        <w:ind w:left="360"/>
        <w:rPr>
          <w:sz w:val="22"/>
        </w:rPr>
      </w:pPr>
      <w:r w:rsidRPr="00FE2DD4">
        <w:rPr>
          <w:b/>
          <w:sz w:val="22"/>
        </w:rPr>
        <w:t>E</w:t>
      </w:r>
      <w:r w:rsidR="00C608E9" w:rsidRPr="00FE2DD4">
        <w:rPr>
          <w:b/>
          <w:sz w:val="22"/>
        </w:rPr>
        <w:t>n altos niveles de actividad cerebral</w:t>
      </w:r>
      <w:r w:rsidR="00C608E9" w:rsidRPr="00FC0B71">
        <w:rPr>
          <w:sz w:val="22"/>
        </w:rPr>
        <w:t>, el metabolismo neuronal</w:t>
      </w:r>
      <w:r w:rsidR="00936D79" w:rsidRPr="00FC0B71">
        <w:rPr>
          <w:sz w:val="22"/>
        </w:rPr>
        <w:t xml:space="preserve"> </w:t>
      </w:r>
      <w:r w:rsidR="00C608E9" w:rsidRPr="00FC0B71">
        <w:rPr>
          <w:sz w:val="22"/>
        </w:rPr>
        <w:t xml:space="preserve">puede subir hasta un </w:t>
      </w:r>
      <w:r w:rsidR="00C608E9" w:rsidRPr="00FE2DD4">
        <w:rPr>
          <w:b/>
          <w:sz w:val="22"/>
        </w:rPr>
        <w:t>100-150%.</w:t>
      </w:r>
    </w:p>
    <w:p w:rsidR="00720C6C" w:rsidRPr="00720C6C" w:rsidRDefault="00720C6C" w:rsidP="00720C6C">
      <w:pPr>
        <w:pStyle w:val="Prrafodelista"/>
        <w:rPr>
          <w:sz w:val="22"/>
        </w:rPr>
      </w:pPr>
    </w:p>
    <w:p w:rsidR="00CC55CA" w:rsidRPr="00CC55CA" w:rsidRDefault="00C608E9" w:rsidP="00CC55CA">
      <w:pPr>
        <w:pStyle w:val="Ttulo2"/>
      </w:pPr>
      <w:bookmarkStart w:id="0" w:name="_GoBack"/>
      <w:bookmarkEnd w:id="0"/>
      <w:r w:rsidRPr="00CC55CA">
        <w:t xml:space="preserve">Demandas de oxígeno </w:t>
      </w:r>
      <w:r w:rsidR="00CC55CA" w:rsidRPr="00CC55CA">
        <w:t xml:space="preserve">en </w:t>
      </w:r>
      <w:r w:rsidRPr="00CC55CA">
        <w:t xml:space="preserve">ausencia de un metabolismo anaerobio apreciable. </w:t>
      </w:r>
    </w:p>
    <w:p w:rsidR="00936D79" w:rsidRPr="00A6643F" w:rsidRDefault="00C608E9" w:rsidP="00896C05">
      <w:pPr>
        <w:pStyle w:val="Prrafodelista"/>
        <w:numPr>
          <w:ilvl w:val="0"/>
          <w:numId w:val="40"/>
        </w:numPr>
        <w:ind w:left="360"/>
        <w:rPr>
          <w:sz w:val="22"/>
        </w:rPr>
      </w:pPr>
      <w:r w:rsidRPr="00A6643F">
        <w:rPr>
          <w:b/>
          <w:sz w:val="22"/>
        </w:rPr>
        <w:t>El encéfalo</w:t>
      </w:r>
      <w:r w:rsidRPr="00A6643F">
        <w:rPr>
          <w:sz w:val="22"/>
        </w:rPr>
        <w:t xml:space="preserve"> no es capaz de efectuar un gran metabolismo</w:t>
      </w:r>
      <w:r w:rsidR="00936D79" w:rsidRPr="00A6643F">
        <w:rPr>
          <w:sz w:val="22"/>
        </w:rPr>
        <w:t xml:space="preserve"> </w:t>
      </w:r>
      <w:r w:rsidRPr="00A6643F">
        <w:rPr>
          <w:sz w:val="22"/>
        </w:rPr>
        <w:t xml:space="preserve">anaerobio. </w:t>
      </w:r>
    </w:p>
    <w:p w:rsidR="00936D79" w:rsidRPr="00A6643F" w:rsidRDefault="00A6643F" w:rsidP="00896C05">
      <w:pPr>
        <w:pStyle w:val="Prrafodelista"/>
        <w:numPr>
          <w:ilvl w:val="0"/>
          <w:numId w:val="40"/>
        </w:numPr>
        <w:ind w:left="360"/>
        <w:rPr>
          <w:sz w:val="22"/>
        </w:rPr>
      </w:pPr>
      <w:r w:rsidRPr="00A6643F">
        <w:rPr>
          <w:b/>
          <w:sz w:val="22"/>
        </w:rPr>
        <w:t xml:space="preserve">Debido al </w:t>
      </w:r>
      <w:r w:rsidR="00C608E9" w:rsidRPr="00A6643F">
        <w:rPr>
          <w:b/>
          <w:sz w:val="22"/>
        </w:rPr>
        <w:t>elevado</w:t>
      </w:r>
      <w:r w:rsidR="00936D79" w:rsidRPr="00A6643F">
        <w:rPr>
          <w:b/>
          <w:sz w:val="22"/>
        </w:rPr>
        <w:t xml:space="preserve"> </w:t>
      </w:r>
      <w:r w:rsidR="00C608E9" w:rsidRPr="00A6643F">
        <w:rPr>
          <w:b/>
          <w:sz w:val="22"/>
        </w:rPr>
        <w:t xml:space="preserve">índice </w:t>
      </w:r>
      <w:r w:rsidR="00936D79" w:rsidRPr="00A6643F">
        <w:rPr>
          <w:b/>
          <w:sz w:val="22"/>
        </w:rPr>
        <w:t>metabólico</w:t>
      </w:r>
      <w:r w:rsidR="00C608E9" w:rsidRPr="00A6643F">
        <w:rPr>
          <w:sz w:val="22"/>
        </w:rPr>
        <w:t xml:space="preserve"> de las neuronas depende de la </w:t>
      </w:r>
      <w:r w:rsidR="00C608E9" w:rsidRPr="00A6643F">
        <w:rPr>
          <w:b/>
          <w:sz w:val="22"/>
        </w:rPr>
        <w:t>liberación de oxígeno</w:t>
      </w:r>
      <w:r w:rsidR="00C608E9" w:rsidRPr="00A6643F">
        <w:rPr>
          <w:sz w:val="22"/>
        </w:rPr>
        <w:t xml:space="preserve">. </w:t>
      </w:r>
    </w:p>
    <w:p w:rsidR="00936D79" w:rsidRDefault="00936D79" w:rsidP="00A6643F">
      <w:pPr>
        <w:rPr>
          <w:sz w:val="22"/>
        </w:rPr>
      </w:pPr>
    </w:p>
    <w:p w:rsidR="00C608E9" w:rsidRPr="00A6643F" w:rsidRDefault="00A1518C" w:rsidP="00896C05">
      <w:pPr>
        <w:pStyle w:val="Prrafodelista"/>
        <w:numPr>
          <w:ilvl w:val="0"/>
          <w:numId w:val="40"/>
        </w:numPr>
        <w:ind w:left="360"/>
        <w:rPr>
          <w:sz w:val="22"/>
        </w:rPr>
      </w:pPr>
      <w:r w:rsidRPr="00A1518C">
        <w:rPr>
          <w:b/>
          <w:sz w:val="22"/>
        </w:rPr>
        <w:t>L</w:t>
      </w:r>
      <w:r w:rsidR="00C608E9" w:rsidRPr="00A1518C">
        <w:rPr>
          <w:b/>
          <w:sz w:val="22"/>
        </w:rPr>
        <w:t xml:space="preserve">a interrupción </w:t>
      </w:r>
      <w:r w:rsidRPr="00A1518C">
        <w:rPr>
          <w:b/>
          <w:sz w:val="22"/>
        </w:rPr>
        <w:t xml:space="preserve">o ausencia total </w:t>
      </w:r>
      <w:r w:rsidR="00C608E9" w:rsidRPr="00A1518C">
        <w:rPr>
          <w:b/>
          <w:sz w:val="22"/>
        </w:rPr>
        <w:t>del flujo sanguíneo</w:t>
      </w:r>
      <w:r w:rsidR="00936D79" w:rsidRPr="00A6643F">
        <w:rPr>
          <w:sz w:val="22"/>
        </w:rPr>
        <w:t xml:space="preserve"> </w:t>
      </w:r>
      <w:r w:rsidR="00C608E9" w:rsidRPr="00A6643F">
        <w:rPr>
          <w:sz w:val="22"/>
        </w:rPr>
        <w:t xml:space="preserve">hacia el encéfalo pueden provocar la </w:t>
      </w:r>
      <w:r w:rsidR="00C608E9" w:rsidRPr="00A1518C">
        <w:rPr>
          <w:b/>
          <w:sz w:val="22"/>
        </w:rPr>
        <w:t>pérdida del conocimiento</w:t>
      </w:r>
      <w:r w:rsidR="00C608E9" w:rsidRPr="00A6643F">
        <w:rPr>
          <w:sz w:val="22"/>
        </w:rPr>
        <w:t xml:space="preserve"> en un plazo</w:t>
      </w:r>
      <w:r w:rsidR="00936D79" w:rsidRPr="00A6643F">
        <w:rPr>
          <w:sz w:val="22"/>
        </w:rPr>
        <w:t xml:space="preserve"> </w:t>
      </w:r>
      <w:r w:rsidR="00C608E9" w:rsidRPr="00A1518C">
        <w:rPr>
          <w:b/>
          <w:sz w:val="22"/>
        </w:rPr>
        <w:t>de 5 a l0s</w:t>
      </w:r>
      <w:r w:rsidR="00C608E9" w:rsidRPr="00A6643F">
        <w:rPr>
          <w:sz w:val="22"/>
        </w:rPr>
        <w:t>.</w:t>
      </w:r>
    </w:p>
    <w:p w:rsidR="00C608E9" w:rsidRDefault="00C608E9" w:rsidP="00C608E9">
      <w:pPr>
        <w:pStyle w:val="Ttulo2"/>
      </w:pPr>
    </w:p>
    <w:p w:rsidR="00C608E9" w:rsidRPr="00C608E9" w:rsidRDefault="00C608E9" w:rsidP="00C608E9">
      <w:pPr>
        <w:pStyle w:val="Ttulo2"/>
      </w:pPr>
      <w:r w:rsidRPr="00C608E9">
        <w:t xml:space="preserve">En condiciones normales, la mayoría de la energía cerebral viene suministrada por la glucosa. </w:t>
      </w:r>
    </w:p>
    <w:p w:rsidR="00936D79" w:rsidRPr="003B3D23" w:rsidRDefault="005901EF" w:rsidP="00896C05">
      <w:pPr>
        <w:pStyle w:val="Prrafodelista"/>
        <w:numPr>
          <w:ilvl w:val="0"/>
          <w:numId w:val="41"/>
        </w:numPr>
        <w:ind w:left="360"/>
        <w:rPr>
          <w:sz w:val="22"/>
        </w:rPr>
      </w:pPr>
      <w:r w:rsidRPr="005901EF">
        <w:rPr>
          <w:b/>
          <w:sz w:val="22"/>
        </w:rPr>
        <w:t>L</w:t>
      </w:r>
      <w:r w:rsidR="00C608E9" w:rsidRPr="005901EF">
        <w:rPr>
          <w:b/>
          <w:sz w:val="22"/>
        </w:rPr>
        <w:t>a energía</w:t>
      </w:r>
      <w:r w:rsidR="00C608E9" w:rsidRPr="003B3D23">
        <w:rPr>
          <w:sz w:val="22"/>
        </w:rPr>
        <w:t xml:space="preserve"> </w:t>
      </w:r>
      <w:r w:rsidR="00C608E9" w:rsidRPr="005901EF">
        <w:rPr>
          <w:b/>
          <w:sz w:val="22"/>
        </w:rPr>
        <w:t>utilizada por el encéfalo</w:t>
      </w:r>
      <w:r w:rsidR="00936D79" w:rsidRPr="003B3D23">
        <w:rPr>
          <w:sz w:val="22"/>
        </w:rPr>
        <w:t xml:space="preserve"> </w:t>
      </w:r>
      <w:r w:rsidR="00C608E9" w:rsidRPr="003B3D23">
        <w:rPr>
          <w:sz w:val="22"/>
        </w:rPr>
        <w:t xml:space="preserve">llega por la </w:t>
      </w:r>
      <w:r w:rsidR="00C608E9" w:rsidRPr="005901EF">
        <w:rPr>
          <w:b/>
          <w:sz w:val="22"/>
        </w:rPr>
        <w:t>glucosa</w:t>
      </w:r>
      <w:r w:rsidR="00C608E9" w:rsidRPr="003B3D23">
        <w:rPr>
          <w:sz w:val="22"/>
        </w:rPr>
        <w:t xml:space="preserve"> </w:t>
      </w:r>
      <w:r w:rsidR="006A3805" w:rsidRPr="006A3805">
        <w:rPr>
          <w:b/>
          <w:sz w:val="22"/>
        </w:rPr>
        <w:t>sérica</w:t>
      </w:r>
      <w:r w:rsidR="00C608E9" w:rsidRPr="003B3D23">
        <w:rPr>
          <w:sz w:val="22"/>
        </w:rPr>
        <w:t xml:space="preserve">. </w:t>
      </w:r>
    </w:p>
    <w:p w:rsidR="00C608E9" w:rsidRDefault="00367190" w:rsidP="00896C05">
      <w:pPr>
        <w:pStyle w:val="Prrafodelista"/>
        <w:numPr>
          <w:ilvl w:val="0"/>
          <w:numId w:val="41"/>
        </w:numPr>
        <w:ind w:left="360"/>
        <w:rPr>
          <w:sz w:val="22"/>
        </w:rPr>
      </w:pPr>
      <w:r w:rsidRPr="009E2AFF">
        <w:rPr>
          <w:b/>
          <w:sz w:val="22"/>
        </w:rPr>
        <w:t xml:space="preserve">Las </w:t>
      </w:r>
      <w:r w:rsidR="00C608E9" w:rsidRPr="009E2AFF">
        <w:rPr>
          <w:b/>
          <w:sz w:val="22"/>
        </w:rPr>
        <w:t>reservas almacenadas</w:t>
      </w:r>
      <w:r w:rsidR="00C608E9" w:rsidRPr="003B3D23">
        <w:rPr>
          <w:sz w:val="22"/>
        </w:rPr>
        <w:t xml:space="preserve"> </w:t>
      </w:r>
      <w:r w:rsidR="009E2AFF" w:rsidRPr="009E2AFF">
        <w:rPr>
          <w:b/>
          <w:sz w:val="22"/>
        </w:rPr>
        <w:t xml:space="preserve">de </w:t>
      </w:r>
      <w:r w:rsidR="00C608E9" w:rsidRPr="009E2AFF">
        <w:rPr>
          <w:b/>
          <w:sz w:val="22"/>
        </w:rPr>
        <w:t>glucógeno</w:t>
      </w:r>
      <w:r w:rsidR="00C608E9" w:rsidRPr="003B3D23">
        <w:rPr>
          <w:sz w:val="22"/>
        </w:rPr>
        <w:t xml:space="preserve"> en las neuronas</w:t>
      </w:r>
      <w:r w:rsidR="00936D79" w:rsidRPr="003B3D23">
        <w:rPr>
          <w:sz w:val="22"/>
        </w:rPr>
        <w:t xml:space="preserve"> </w:t>
      </w:r>
      <w:r w:rsidR="005D07D0">
        <w:rPr>
          <w:sz w:val="22"/>
        </w:rPr>
        <w:t xml:space="preserve">duran </w:t>
      </w:r>
      <w:r w:rsidR="00C608E9" w:rsidRPr="005D07D0">
        <w:rPr>
          <w:b/>
          <w:sz w:val="22"/>
        </w:rPr>
        <w:t>2 min</w:t>
      </w:r>
      <w:r w:rsidR="00C608E9" w:rsidRPr="003B3D23">
        <w:rPr>
          <w:sz w:val="22"/>
        </w:rPr>
        <w:t xml:space="preserve"> en momento</w:t>
      </w:r>
      <w:r w:rsidR="00936D79" w:rsidRPr="003B3D23">
        <w:rPr>
          <w:sz w:val="22"/>
        </w:rPr>
        <w:t xml:space="preserve"> </w:t>
      </w:r>
      <w:r w:rsidR="00C608E9" w:rsidRPr="003B3D23">
        <w:rPr>
          <w:sz w:val="22"/>
        </w:rPr>
        <w:t>determinado.</w:t>
      </w:r>
    </w:p>
    <w:p w:rsidR="005D07D0" w:rsidRPr="003B3D23" w:rsidRDefault="005D07D0" w:rsidP="00896C05">
      <w:pPr>
        <w:pStyle w:val="Prrafodelista"/>
        <w:numPr>
          <w:ilvl w:val="0"/>
          <w:numId w:val="41"/>
        </w:numPr>
        <w:ind w:left="360"/>
        <w:rPr>
          <w:sz w:val="22"/>
        </w:rPr>
      </w:pPr>
      <w:r>
        <w:rPr>
          <w:b/>
          <w:sz w:val="22"/>
        </w:rPr>
        <w:t xml:space="preserve">La glucosa cerebral </w:t>
      </w:r>
      <w:r>
        <w:rPr>
          <w:sz w:val="22"/>
        </w:rPr>
        <w:t>NO depende de insulina.</w:t>
      </w:r>
    </w:p>
    <w:sectPr w:rsidR="005D07D0" w:rsidRPr="003B3D23" w:rsidSect="00111FE0">
      <w:headerReference w:type="default" r:id="rId14"/>
      <w:footerReference w:type="default" r:id="rId15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C05" w:rsidRDefault="00896C05" w:rsidP="0047172E">
      <w:r>
        <w:separator/>
      </w:r>
    </w:p>
  </w:endnote>
  <w:endnote w:type="continuationSeparator" w:id="0">
    <w:p w:rsidR="00896C05" w:rsidRDefault="00896C05" w:rsidP="0047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049" w:rsidRDefault="00313049">
    <w:pPr>
      <w:pStyle w:val="Piedepgina"/>
    </w:pPr>
    <w:r>
      <w:t>Yury José Mazariegos Vargas</w:t>
    </w:r>
    <w:r>
      <w:tab/>
      <w:t xml:space="preserve">                 201317821</w:t>
    </w:r>
    <w:r>
      <w:tab/>
      <w:t>Segundo Año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C05" w:rsidRDefault="00896C05" w:rsidP="0047172E">
      <w:r>
        <w:separator/>
      </w:r>
    </w:p>
  </w:footnote>
  <w:footnote w:type="continuationSeparator" w:id="0">
    <w:p w:rsidR="00896C05" w:rsidRDefault="00896C05" w:rsidP="00471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049" w:rsidRDefault="00313049" w:rsidP="0047172E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59C0E201" wp14:editId="57AB13D5">
          <wp:simplePos x="0" y="0"/>
          <wp:positionH relativeFrom="column">
            <wp:posOffset>5673725</wp:posOffset>
          </wp:positionH>
          <wp:positionV relativeFrom="paragraph">
            <wp:posOffset>-130810</wp:posOffset>
          </wp:positionV>
          <wp:extent cx="638175" cy="638175"/>
          <wp:effectExtent l="0" t="0" r="9525" b="9525"/>
          <wp:wrapSquare wrapText="bothSides"/>
          <wp:docPr id="1" name="Imagen 1" descr="Descripción: http://ceur.usac.edu.gt/imagen/usac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http://ceur.usac.edu.gt/imagen/usac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Universidad San Carlos de Guatemala</w:t>
    </w:r>
  </w:p>
  <w:p w:rsidR="00313049" w:rsidRDefault="00313049" w:rsidP="0047172E">
    <w:pPr>
      <w:pStyle w:val="Encabezado"/>
    </w:pPr>
    <w:r>
      <w:t>Facultad de Ciencias Médicas, CUM</w:t>
    </w:r>
  </w:p>
  <w:p w:rsidR="00313049" w:rsidRDefault="0031304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2404"/>
    <w:multiLevelType w:val="hybridMultilevel"/>
    <w:tmpl w:val="C3DA27D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1C4511"/>
    <w:multiLevelType w:val="hybridMultilevel"/>
    <w:tmpl w:val="D724171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3684CD6"/>
    <w:multiLevelType w:val="hybridMultilevel"/>
    <w:tmpl w:val="FB96476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97347A"/>
    <w:multiLevelType w:val="hybridMultilevel"/>
    <w:tmpl w:val="D094779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F17846"/>
    <w:multiLevelType w:val="hybridMultilevel"/>
    <w:tmpl w:val="B5E4749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B86C65"/>
    <w:multiLevelType w:val="hybridMultilevel"/>
    <w:tmpl w:val="47D62D6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E81B2D"/>
    <w:multiLevelType w:val="hybridMultilevel"/>
    <w:tmpl w:val="5A8ACD6E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F9FE4E7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7A3FA3"/>
    <w:multiLevelType w:val="hybridMultilevel"/>
    <w:tmpl w:val="37DEA95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C84E77"/>
    <w:multiLevelType w:val="hybridMultilevel"/>
    <w:tmpl w:val="BBCE7E42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F9FE4E7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5B3DDD"/>
    <w:multiLevelType w:val="hybridMultilevel"/>
    <w:tmpl w:val="F650DF26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846044"/>
    <w:multiLevelType w:val="hybridMultilevel"/>
    <w:tmpl w:val="9AEA76A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B95F77"/>
    <w:multiLevelType w:val="hybridMultilevel"/>
    <w:tmpl w:val="4A76EEB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1B123B"/>
    <w:multiLevelType w:val="hybridMultilevel"/>
    <w:tmpl w:val="49DE1DEC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2D08F8"/>
    <w:multiLevelType w:val="hybridMultilevel"/>
    <w:tmpl w:val="9E243C2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962738"/>
    <w:multiLevelType w:val="hybridMultilevel"/>
    <w:tmpl w:val="87043D7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1162EE"/>
    <w:multiLevelType w:val="hybridMultilevel"/>
    <w:tmpl w:val="1EE0F85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BB6366"/>
    <w:multiLevelType w:val="hybridMultilevel"/>
    <w:tmpl w:val="03DEB81A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F9FE4E7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5030D0"/>
    <w:multiLevelType w:val="hybridMultilevel"/>
    <w:tmpl w:val="A358EAF6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C71C36"/>
    <w:multiLevelType w:val="hybridMultilevel"/>
    <w:tmpl w:val="EF1235A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AB2D91"/>
    <w:multiLevelType w:val="hybridMultilevel"/>
    <w:tmpl w:val="8586067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4616F7"/>
    <w:multiLevelType w:val="hybridMultilevel"/>
    <w:tmpl w:val="700CF3E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2A2509"/>
    <w:multiLevelType w:val="hybridMultilevel"/>
    <w:tmpl w:val="CDBC3BEC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4B6948"/>
    <w:multiLevelType w:val="hybridMultilevel"/>
    <w:tmpl w:val="7E201A3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014327"/>
    <w:multiLevelType w:val="hybridMultilevel"/>
    <w:tmpl w:val="DAB60F3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0E68E6"/>
    <w:multiLevelType w:val="hybridMultilevel"/>
    <w:tmpl w:val="38BCEB6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6908F5"/>
    <w:multiLevelType w:val="hybridMultilevel"/>
    <w:tmpl w:val="87AAE8A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237348"/>
    <w:multiLevelType w:val="hybridMultilevel"/>
    <w:tmpl w:val="C8EC7C5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5447E5"/>
    <w:multiLevelType w:val="hybridMultilevel"/>
    <w:tmpl w:val="AE42914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FDA5C92"/>
    <w:multiLevelType w:val="hybridMultilevel"/>
    <w:tmpl w:val="520E764C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3DE67E4"/>
    <w:multiLevelType w:val="hybridMultilevel"/>
    <w:tmpl w:val="EC065846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205B53"/>
    <w:multiLevelType w:val="hybridMultilevel"/>
    <w:tmpl w:val="A686028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6F345F"/>
    <w:multiLevelType w:val="hybridMultilevel"/>
    <w:tmpl w:val="9DFE883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DD0309"/>
    <w:multiLevelType w:val="hybridMultilevel"/>
    <w:tmpl w:val="1C2C274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0C1F5C"/>
    <w:multiLevelType w:val="hybridMultilevel"/>
    <w:tmpl w:val="77C663FE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F57D95"/>
    <w:multiLevelType w:val="hybridMultilevel"/>
    <w:tmpl w:val="FBF8DFC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990B2F"/>
    <w:multiLevelType w:val="hybridMultilevel"/>
    <w:tmpl w:val="9668C19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34464D"/>
    <w:multiLevelType w:val="hybridMultilevel"/>
    <w:tmpl w:val="69A44592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891929"/>
    <w:multiLevelType w:val="hybridMultilevel"/>
    <w:tmpl w:val="D0108C5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D970B5"/>
    <w:multiLevelType w:val="hybridMultilevel"/>
    <w:tmpl w:val="401AAB3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4823FA"/>
    <w:multiLevelType w:val="hybridMultilevel"/>
    <w:tmpl w:val="C32AAB3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6A54EC"/>
    <w:multiLevelType w:val="hybridMultilevel"/>
    <w:tmpl w:val="72B29CF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A83159"/>
    <w:multiLevelType w:val="hybridMultilevel"/>
    <w:tmpl w:val="E1DC5DC6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F9FE4E7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4"/>
  </w:num>
  <w:num w:numId="3">
    <w:abstractNumId w:val="35"/>
  </w:num>
  <w:num w:numId="4">
    <w:abstractNumId w:val="21"/>
  </w:num>
  <w:num w:numId="5">
    <w:abstractNumId w:val="7"/>
  </w:num>
  <w:num w:numId="6">
    <w:abstractNumId w:val="20"/>
  </w:num>
  <w:num w:numId="7">
    <w:abstractNumId w:val="13"/>
  </w:num>
  <w:num w:numId="8">
    <w:abstractNumId w:val="29"/>
  </w:num>
  <w:num w:numId="9">
    <w:abstractNumId w:val="2"/>
  </w:num>
  <w:num w:numId="10">
    <w:abstractNumId w:val="22"/>
  </w:num>
  <w:num w:numId="11">
    <w:abstractNumId w:val="25"/>
  </w:num>
  <w:num w:numId="12">
    <w:abstractNumId w:val="37"/>
  </w:num>
  <w:num w:numId="13">
    <w:abstractNumId w:val="10"/>
  </w:num>
  <w:num w:numId="14">
    <w:abstractNumId w:val="9"/>
  </w:num>
  <w:num w:numId="15">
    <w:abstractNumId w:val="0"/>
  </w:num>
  <w:num w:numId="16">
    <w:abstractNumId w:val="39"/>
  </w:num>
  <w:num w:numId="17">
    <w:abstractNumId w:val="15"/>
  </w:num>
  <w:num w:numId="18">
    <w:abstractNumId w:val="41"/>
  </w:num>
  <w:num w:numId="19">
    <w:abstractNumId w:val="18"/>
  </w:num>
  <w:num w:numId="20">
    <w:abstractNumId w:val="33"/>
  </w:num>
  <w:num w:numId="21">
    <w:abstractNumId w:val="28"/>
  </w:num>
  <w:num w:numId="22">
    <w:abstractNumId w:val="8"/>
  </w:num>
  <w:num w:numId="23">
    <w:abstractNumId w:val="40"/>
  </w:num>
  <w:num w:numId="24">
    <w:abstractNumId w:val="11"/>
  </w:num>
  <w:num w:numId="25">
    <w:abstractNumId w:val="34"/>
  </w:num>
  <w:num w:numId="26">
    <w:abstractNumId w:val="24"/>
  </w:num>
  <w:num w:numId="27">
    <w:abstractNumId w:val="38"/>
  </w:num>
  <w:num w:numId="28">
    <w:abstractNumId w:val="5"/>
  </w:num>
  <w:num w:numId="29">
    <w:abstractNumId w:val="27"/>
  </w:num>
  <w:num w:numId="30">
    <w:abstractNumId w:val="30"/>
  </w:num>
  <w:num w:numId="31">
    <w:abstractNumId w:val="16"/>
  </w:num>
  <w:num w:numId="32">
    <w:abstractNumId w:val="31"/>
  </w:num>
  <w:num w:numId="33">
    <w:abstractNumId w:val="12"/>
  </w:num>
  <w:num w:numId="34">
    <w:abstractNumId w:val="36"/>
  </w:num>
  <w:num w:numId="35">
    <w:abstractNumId w:val="3"/>
  </w:num>
  <w:num w:numId="36">
    <w:abstractNumId w:val="17"/>
  </w:num>
  <w:num w:numId="37">
    <w:abstractNumId w:val="6"/>
  </w:num>
  <w:num w:numId="38">
    <w:abstractNumId w:val="14"/>
  </w:num>
  <w:num w:numId="39">
    <w:abstractNumId w:val="23"/>
  </w:num>
  <w:num w:numId="40">
    <w:abstractNumId w:val="19"/>
  </w:num>
  <w:num w:numId="41">
    <w:abstractNumId w:val="26"/>
  </w:num>
  <w:num w:numId="42">
    <w:abstractNumId w:val="1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2E2"/>
    <w:rsid w:val="000016D0"/>
    <w:rsid w:val="00006D2B"/>
    <w:rsid w:val="0001391E"/>
    <w:rsid w:val="00020605"/>
    <w:rsid w:val="00027ABF"/>
    <w:rsid w:val="00041052"/>
    <w:rsid w:val="000614B3"/>
    <w:rsid w:val="000A75DB"/>
    <w:rsid w:val="000B61C0"/>
    <w:rsid w:val="000E53EF"/>
    <w:rsid w:val="00111FE0"/>
    <w:rsid w:val="00161BE4"/>
    <w:rsid w:val="00166319"/>
    <w:rsid w:val="0017154C"/>
    <w:rsid w:val="001800AF"/>
    <w:rsid w:val="00182D72"/>
    <w:rsid w:val="00196C78"/>
    <w:rsid w:val="001D4627"/>
    <w:rsid w:val="001E1D58"/>
    <w:rsid w:val="001E68E1"/>
    <w:rsid w:val="001F228A"/>
    <w:rsid w:val="002128B8"/>
    <w:rsid w:val="00212B79"/>
    <w:rsid w:val="00231761"/>
    <w:rsid w:val="002432E2"/>
    <w:rsid w:val="002447F9"/>
    <w:rsid w:val="00260FFD"/>
    <w:rsid w:val="0026598C"/>
    <w:rsid w:val="00282964"/>
    <w:rsid w:val="002B4C6C"/>
    <w:rsid w:val="0030116E"/>
    <w:rsid w:val="00313049"/>
    <w:rsid w:val="00313B3A"/>
    <w:rsid w:val="00342ED8"/>
    <w:rsid w:val="00353877"/>
    <w:rsid w:val="00360DE4"/>
    <w:rsid w:val="00367190"/>
    <w:rsid w:val="0038712C"/>
    <w:rsid w:val="003B3D23"/>
    <w:rsid w:val="004043BC"/>
    <w:rsid w:val="00421337"/>
    <w:rsid w:val="00436740"/>
    <w:rsid w:val="004444EC"/>
    <w:rsid w:val="004470C2"/>
    <w:rsid w:val="0045301F"/>
    <w:rsid w:val="00466FF9"/>
    <w:rsid w:val="0047172E"/>
    <w:rsid w:val="00476B01"/>
    <w:rsid w:val="00482EA9"/>
    <w:rsid w:val="00484AFB"/>
    <w:rsid w:val="00490B31"/>
    <w:rsid w:val="004B24DC"/>
    <w:rsid w:val="004C3FE0"/>
    <w:rsid w:val="004C663D"/>
    <w:rsid w:val="004C7D7D"/>
    <w:rsid w:val="00510726"/>
    <w:rsid w:val="00570B79"/>
    <w:rsid w:val="0057267A"/>
    <w:rsid w:val="005901EF"/>
    <w:rsid w:val="005A17A9"/>
    <w:rsid w:val="005A387C"/>
    <w:rsid w:val="005B0AE6"/>
    <w:rsid w:val="005B460B"/>
    <w:rsid w:val="005C5A9F"/>
    <w:rsid w:val="005D07D0"/>
    <w:rsid w:val="005D56A1"/>
    <w:rsid w:val="005E7A52"/>
    <w:rsid w:val="005F0CA9"/>
    <w:rsid w:val="0063185C"/>
    <w:rsid w:val="00646E4B"/>
    <w:rsid w:val="006715B7"/>
    <w:rsid w:val="00675E38"/>
    <w:rsid w:val="006A3805"/>
    <w:rsid w:val="00704705"/>
    <w:rsid w:val="00704EE7"/>
    <w:rsid w:val="00720C6C"/>
    <w:rsid w:val="00730406"/>
    <w:rsid w:val="007312B6"/>
    <w:rsid w:val="00741AD2"/>
    <w:rsid w:val="0076204D"/>
    <w:rsid w:val="007B2BE7"/>
    <w:rsid w:val="007E219A"/>
    <w:rsid w:val="007F4A7A"/>
    <w:rsid w:val="008151A7"/>
    <w:rsid w:val="00827AC1"/>
    <w:rsid w:val="00833AAE"/>
    <w:rsid w:val="008342A6"/>
    <w:rsid w:val="008464E8"/>
    <w:rsid w:val="008741F6"/>
    <w:rsid w:val="008916F8"/>
    <w:rsid w:val="00896C05"/>
    <w:rsid w:val="008A1056"/>
    <w:rsid w:val="008A4486"/>
    <w:rsid w:val="008B5BE2"/>
    <w:rsid w:val="008C23C8"/>
    <w:rsid w:val="008E5DA0"/>
    <w:rsid w:val="00923060"/>
    <w:rsid w:val="00925753"/>
    <w:rsid w:val="00926F19"/>
    <w:rsid w:val="00936D79"/>
    <w:rsid w:val="009523B2"/>
    <w:rsid w:val="009930B5"/>
    <w:rsid w:val="009D21A2"/>
    <w:rsid w:val="009E2AFF"/>
    <w:rsid w:val="009E3147"/>
    <w:rsid w:val="009E5DDF"/>
    <w:rsid w:val="009F636B"/>
    <w:rsid w:val="009F7662"/>
    <w:rsid w:val="00A1518C"/>
    <w:rsid w:val="00A158F6"/>
    <w:rsid w:val="00A2615E"/>
    <w:rsid w:val="00A511DC"/>
    <w:rsid w:val="00A6643F"/>
    <w:rsid w:val="00A7348B"/>
    <w:rsid w:val="00A925BC"/>
    <w:rsid w:val="00AA5F81"/>
    <w:rsid w:val="00AD63BF"/>
    <w:rsid w:val="00B34A14"/>
    <w:rsid w:val="00B65CB0"/>
    <w:rsid w:val="00B9129D"/>
    <w:rsid w:val="00BB05F5"/>
    <w:rsid w:val="00BB077A"/>
    <w:rsid w:val="00BB3BDA"/>
    <w:rsid w:val="00BB3FF2"/>
    <w:rsid w:val="00BB4C9A"/>
    <w:rsid w:val="00BB794C"/>
    <w:rsid w:val="00C02C6E"/>
    <w:rsid w:val="00C53DEF"/>
    <w:rsid w:val="00C608E9"/>
    <w:rsid w:val="00C865DE"/>
    <w:rsid w:val="00C964A4"/>
    <w:rsid w:val="00CC55CA"/>
    <w:rsid w:val="00CE42B5"/>
    <w:rsid w:val="00CE6EEC"/>
    <w:rsid w:val="00D13AF8"/>
    <w:rsid w:val="00D26A1C"/>
    <w:rsid w:val="00D40A53"/>
    <w:rsid w:val="00D447D7"/>
    <w:rsid w:val="00D53533"/>
    <w:rsid w:val="00D556E3"/>
    <w:rsid w:val="00D608CD"/>
    <w:rsid w:val="00D64487"/>
    <w:rsid w:val="00DA4715"/>
    <w:rsid w:val="00DC7500"/>
    <w:rsid w:val="00DD352D"/>
    <w:rsid w:val="00DD7F36"/>
    <w:rsid w:val="00DE5198"/>
    <w:rsid w:val="00DE5E19"/>
    <w:rsid w:val="00E217E2"/>
    <w:rsid w:val="00E26CC4"/>
    <w:rsid w:val="00E40A9E"/>
    <w:rsid w:val="00E55116"/>
    <w:rsid w:val="00E7069F"/>
    <w:rsid w:val="00E76ADA"/>
    <w:rsid w:val="00E93E21"/>
    <w:rsid w:val="00EB7ABD"/>
    <w:rsid w:val="00EC2D13"/>
    <w:rsid w:val="00EE0477"/>
    <w:rsid w:val="00EF1837"/>
    <w:rsid w:val="00F000E6"/>
    <w:rsid w:val="00F21AB5"/>
    <w:rsid w:val="00F34B29"/>
    <w:rsid w:val="00F414CB"/>
    <w:rsid w:val="00F85084"/>
    <w:rsid w:val="00F90D49"/>
    <w:rsid w:val="00F95EC1"/>
    <w:rsid w:val="00FB160A"/>
    <w:rsid w:val="00FC0B71"/>
    <w:rsid w:val="00FC3CCA"/>
    <w:rsid w:val="00FC5047"/>
    <w:rsid w:val="00FE2DD4"/>
    <w:rsid w:val="00FF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D4627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D4627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1D4627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1D4627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598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98C"/>
    <w:rPr>
      <w:rFonts w:ascii="Tahoma" w:eastAsia="Calibri" w:hAnsi="Tahoma" w:cs="Tahoma"/>
      <w:sz w:val="16"/>
      <w:szCs w:val="16"/>
      <w:lang w:val="es-ES" w:eastAsia="en-US"/>
    </w:rPr>
  </w:style>
  <w:style w:type="paragraph" w:styleId="Prrafodelista">
    <w:name w:val="List Paragraph"/>
    <w:basedOn w:val="Normal"/>
    <w:uiPriority w:val="34"/>
    <w:qFormat/>
    <w:rsid w:val="00D556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D4627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D4627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1D4627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1D4627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598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98C"/>
    <w:rPr>
      <w:rFonts w:ascii="Tahoma" w:eastAsia="Calibri" w:hAnsi="Tahoma" w:cs="Tahoma"/>
      <w:sz w:val="16"/>
      <w:szCs w:val="16"/>
      <w:lang w:val="es-ES" w:eastAsia="en-US"/>
    </w:rPr>
  </w:style>
  <w:style w:type="paragraph" w:styleId="Prrafodelista">
    <w:name w:val="List Paragraph"/>
    <w:basedOn w:val="Normal"/>
    <w:uiPriority w:val="34"/>
    <w:qFormat/>
    <w:rsid w:val="00D556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is%20Otros%20Documentos2\medicina\2do%20A&#241;o\plantilla2do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plantilla2do.dotm</Template>
  <TotalTime>589</TotalTime>
  <Pages>8</Pages>
  <Words>3006</Words>
  <Characters>16539</Characters>
  <Application>Microsoft Office Word</Application>
  <DocSecurity>0</DocSecurity>
  <Lines>137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Yury Mazariegos Chameleon II</dc:creator>
  <cp:lastModifiedBy>Yury Mazariegos Chameleon II</cp:lastModifiedBy>
  <cp:revision>140</cp:revision>
  <dcterms:created xsi:type="dcterms:W3CDTF">2014-05-01T08:38:00Z</dcterms:created>
  <dcterms:modified xsi:type="dcterms:W3CDTF">2014-10-21T04:01:00Z</dcterms:modified>
</cp:coreProperties>
</file>